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906" w:rsidRPr="00A031E8" w:rsidRDefault="00CB1906" w:rsidP="000E3DAA">
      <w:pPr>
        <w:ind w:left="4678"/>
        <w:jc w:val="right"/>
        <w:rPr>
          <w:rFonts w:ascii="Times New Roman" w:hAnsi="Times New Roman"/>
          <w:sz w:val="28"/>
          <w:szCs w:val="28"/>
        </w:rPr>
      </w:pPr>
      <w:r w:rsidRPr="00A031E8">
        <w:rPr>
          <w:rFonts w:ascii="Times New Roman" w:hAnsi="Times New Roman"/>
          <w:sz w:val="28"/>
          <w:szCs w:val="28"/>
        </w:rPr>
        <w:t>Директору  МБОУ Никольской СОШ</w:t>
      </w:r>
    </w:p>
    <w:p w:rsidR="00CB1906" w:rsidRPr="00A031E8" w:rsidRDefault="00CB1906" w:rsidP="000E3DAA">
      <w:pPr>
        <w:ind w:left="4678"/>
        <w:jc w:val="right"/>
        <w:rPr>
          <w:rFonts w:ascii="Times New Roman" w:hAnsi="Times New Roman"/>
          <w:sz w:val="28"/>
          <w:szCs w:val="28"/>
        </w:rPr>
      </w:pPr>
      <w:r w:rsidRPr="00A031E8">
        <w:rPr>
          <w:rFonts w:ascii="Times New Roman" w:hAnsi="Times New Roman"/>
          <w:sz w:val="28"/>
          <w:szCs w:val="28"/>
        </w:rPr>
        <w:t>Терновой Е.В</w:t>
      </w:r>
    </w:p>
    <w:p w:rsidR="00CB1906" w:rsidRPr="00A031E8" w:rsidRDefault="00CB1906" w:rsidP="00A031E8">
      <w:pPr>
        <w:ind w:left="4678"/>
        <w:jc w:val="left"/>
        <w:rPr>
          <w:rFonts w:ascii="Times New Roman" w:hAnsi="Times New Roman"/>
          <w:sz w:val="28"/>
          <w:szCs w:val="28"/>
        </w:rPr>
      </w:pPr>
      <w:r w:rsidRPr="00A031E8">
        <w:rPr>
          <w:rFonts w:ascii="Times New Roman" w:hAnsi="Times New Roman"/>
          <w:sz w:val="28"/>
          <w:szCs w:val="28"/>
        </w:rPr>
        <w:t>От ________</w:t>
      </w:r>
      <w:r>
        <w:rPr>
          <w:rFonts w:ascii="Times New Roman" w:hAnsi="Times New Roman"/>
          <w:sz w:val="28"/>
          <w:szCs w:val="28"/>
        </w:rPr>
        <w:t>_________________________</w:t>
      </w:r>
    </w:p>
    <w:p w:rsidR="00CB1906" w:rsidRPr="00A031E8" w:rsidRDefault="00CB1906" w:rsidP="000E3DAA">
      <w:pPr>
        <w:pBdr>
          <w:bottom w:val="single" w:sz="12" w:space="1" w:color="auto"/>
        </w:pBdr>
        <w:ind w:left="4678"/>
        <w:jc w:val="right"/>
        <w:rPr>
          <w:rFonts w:ascii="Times New Roman" w:hAnsi="Times New Roman"/>
          <w:sz w:val="28"/>
          <w:szCs w:val="28"/>
          <w:vertAlign w:val="superscript"/>
        </w:rPr>
      </w:pPr>
      <w:r w:rsidRPr="00A031E8">
        <w:rPr>
          <w:rFonts w:ascii="Times New Roman" w:hAnsi="Times New Roman"/>
          <w:sz w:val="28"/>
          <w:szCs w:val="28"/>
          <w:vertAlign w:val="superscript"/>
        </w:rPr>
        <w:t>(ФИО родителя (законного представителя) обучающегося)</w:t>
      </w:r>
    </w:p>
    <w:p w:rsidR="00CB1906" w:rsidRPr="00A031E8" w:rsidRDefault="00CB1906" w:rsidP="000E3DAA">
      <w:pPr>
        <w:pBdr>
          <w:bottom w:val="single" w:sz="12" w:space="1" w:color="auto"/>
        </w:pBdr>
        <w:ind w:left="4678"/>
        <w:jc w:val="right"/>
        <w:rPr>
          <w:rFonts w:ascii="Times New Roman" w:hAnsi="Times New Roman"/>
          <w:sz w:val="28"/>
          <w:szCs w:val="28"/>
          <w:vertAlign w:val="superscript"/>
        </w:rPr>
      </w:pPr>
    </w:p>
    <w:p w:rsidR="00CB1906" w:rsidRPr="00A031E8" w:rsidRDefault="00CB1906" w:rsidP="000E3DAA">
      <w:pPr>
        <w:ind w:left="4678"/>
        <w:jc w:val="right"/>
        <w:rPr>
          <w:rFonts w:ascii="Times New Roman" w:hAnsi="Times New Roman"/>
          <w:sz w:val="28"/>
          <w:szCs w:val="28"/>
          <w:vertAlign w:val="superscript"/>
        </w:rPr>
      </w:pPr>
      <w:r w:rsidRPr="00A031E8">
        <w:rPr>
          <w:rFonts w:ascii="Times New Roman" w:hAnsi="Times New Roman"/>
          <w:sz w:val="28"/>
          <w:szCs w:val="28"/>
          <w:vertAlign w:val="superscript"/>
        </w:rPr>
        <w:t>телефон</w:t>
      </w:r>
    </w:p>
    <w:p w:rsidR="00CB1906" w:rsidRPr="00A031E8" w:rsidRDefault="00CB1906" w:rsidP="000E3DAA">
      <w:pPr>
        <w:ind w:left="4678"/>
        <w:jc w:val="right"/>
        <w:rPr>
          <w:rFonts w:ascii="Times New Roman" w:hAnsi="Times New Roman"/>
          <w:sz w:val="28"/>
          <w:szCs w:val="28"/>
          <w:vertAlign w:val="superscript"/>
        </w:rPr>
      </w:pPr>
    </w:p>
    <w:p w:rsidR="00CB1906" w:rsidRPr="000E3DAA" w:rsidRDefault="00CB1906" w:rsidP="00A031E8">
      <w:pPr>
        <w:jc w:val="both"/>
        <w:rPr>
          <w:sz w:val="28"/>
          <w:szCs w:val="28"/>
          <w:vertAlign w:val="superscript"/>
        </w:rPr>
      </w:pPr>
    </w:p>
    <w:p w:rsidR="00CB1906" w:rsidRPr="00A031E8" w:rsidRDefault="00CB1906" w:rsidP="000E3DAA">
      <w:pPr>
        <w:rPr>
          <w:rFonts w:ascii="Times New Roman" w:hAnsi="Times New Roman"/>
          <w:sz w:val="28"/>
          <w:szCs w:val="28"/>
        </w:rPr>
      </w:pPr>
      <w:r w:rsidRPr="00A031E8">
        <w:rPr>
          <w:rFonts w:ascii="Times New Roman" w:hAnsi="Times New Roman"/>
          <w:sz w:val="28"/>
          <w:szCs w:val="28"/>
        </w:rPr>
        <w:t>ЗАЯВЛЕНИЕ</w:t>
      </w:r>
    </w:p>
    <w:p w:rsidR="00CB1906" w:rsidRPr="00A031E8" w:rsidRDefault="00CB1906" w:rsidP="000E3DAA">
      <w:pPr>
        <w:jc w:val="both"/>
        <w:rPr>
          <w:rFonts w:ascii="Times New Roman" w:hAnsi="Times New Roman"/>
          <w:sz w:val="28"/>
          <w:szCs w:val="28"/>
        </w:rPr>
      </w:pPr>
      <w:r w:rsidRPr="00A031E8">
        <w:rPr>
          <w:rFonts w:ascii="Times New Roman" w:hAnsi="Times New Roman"/>
          <w:sz w:val="28"/>
          <w:szCs w:val="28"/>
        </w:rPr>
        <w:t>Прошу организовать обучение моего сына (дочери) ______________________________________________________________</w:t>
      </w:r>
    </w:p>
    <w:p w:rsidR="00CB1906" w:rsidRDefault="00CB1906" w:rsidP="000E3D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 06.04.2020г до особого распоряжения в дистанционной форме, на период действия режима повышенной готовности в соответствии с распоряжением Комитета по образованию правительства СПб №726-р от 16.03.2020г.</w:t>
      </w:r>
    </w:p>
    <w:p w:rsidR="00CB1906" w:rsidRPr="00A031E8" w:rsidRDefault="00CB1906" w:rsidP="000E3DAA">
      <w:pPr>
        <w:jc w:val="both"/>
        <w:rPr>
          <w:rFonts w:ascii="Times New Roman" w:hAnsi="Times New Roman"/>
          <w:sz w:val="28"/>
          <w:szCs w:val="28"/>
        </w:rPr>
      </w:pPr>
      <w:r w:rsidRPr="00A031E8">
        <w:rPr>
          <w:rFonts w:ascii="Times New Roman" w:hAnsi="Times New Roman"/>
          <w:sz w:val="28"/>
          <w:szCs w:val="28"/>
        </w:rPr>
        <w:t xml:space="preserve"> Ответственность за жизнь и здоровье, а также обеспечение прохождения программы беру на себя. Гарантирую создание условия для обучения ребенка в дистанционном режиме и выполнение им заданий, назначенных учителем.</w:t>
      </w:r>
    </w:p>
    <w:p w:rsidR="00CB1906" w:rsidRDefault="00CB1906" w:rsidP="000E3DAA">
      <w:pPr>
        <w:jc w:val="both"/>
        <w:rPr>
          <w:sz w:val="28"/>
          <w:szCs w:val="28"/>
        </w:rPr>
      </w:pPr>
    </w:p>
    <w:p w:rsidR="00CB1906" w:rsidRDefault="00CB1906" w:rsidP="000E3DAA">
      <w:pPr>
        <w:jc w:val="both"/>
        <w:rPr>
          <w:sz w:val="28"/>
          <w:szCs w:val="28"/>
        </w:rPr>
      </w:pPr>
    </w:p>
    <w:p w:rsidR="00CB1906" w:rsidRDefault="00CB1906" w:rsidP="000E3DAA">
      <w:pPr>
        <w:jc w:val="both"/>
        <w:rPr>
          <w:sz w:val="28"/>
          <w:szCs w:val="28"/>
        </w:rPr>
      </w:pPr>
    </w:p>
    <w:p w:rsidR="00CB1906" w:rsidRPr="00A031E8" w:rsidRDefault="00CB1906" w:rsidP="000E3D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04.04.2020г</w:t>
      </w:r>
      <w:r w:rsidRPr="00A031E8">
        <w:rPr>
          <w:rFonts w:ascii="Times New Roman" w:hAnsi="Times New Roman"/>
          <w:sz w:val="28"/>
          <w:szCs w:val="28"/>
        </w:rPr>
        <w:tab/>
      </w:r>
      <w:r w:rsidRPr="00A031E8">
        <w:rPr>
          <w:rFonts w:ascii="Times New Roman" w:hAnsi="Times New Roman"/>
          <w:sz w:val="28"/>
          <w:szCs w:val="28"/>
        </w:rPr>
        <w:tab/>
      </w:r>
      <w:r w:rsidRPr="00A031E8">
        <w:rPr>
          <w:rFonts w:ascii="Times New Roman" w:hAnsi="Times New Roman"/>
          <w:sz w:val="28"/>
          <w:szCs w:val="28"/>
        </w:rPr>
        <w:tab/>
      </w:r>
      <w:r w:rsidRPr="00A031E8">
        <w:rPr>
          <w:rFonts w:ascii="Times New Roman" w:hAnsi="Times New Roman"/>
          <w:sz w:val="28"/>
          <w:szCs w:val="28"/>
        </w:rPr>
        <w:tab/>
      </w:r>
      <w:r w:rsidRPr="00A031E8">
        <w:rPr>
          <w:rFonts w:ascii="Times New Roman" w:hAnsi="Times New Roman"/>
          <w:sz w:val="28"/>
          <w:szCs w:val="28"/>
        </w:rPr>
        <w:tab/>
      </w:r>
      <w:r w:rsidRPr="00A031E8">
        <w:rPr>
          <w:rFonts w:ascii="Times New Roman" w:hAnsi="Times New Roman"/>
          <w:sz w:val="28"/>
          <w:szCs w:val="28"/>
        </w:rPr>
        <w:tab/>
      </w:r>
      <w:r w:rsidRPr="00A031E8">
        <w:rPr>
          <w:rFonts w:ascii="Times New Roman" w:hAnsi="Times New Roman"/>
          <w:sz w:val="28"/>
          <w:szCs w:val="28"/>
        </w:rPr>
        <w:tab/>
      </w:r>
      <w:r w:rsidRPr="00A031E8">
        <w:rPr>
          <w:rFonts w:ascii="Times New Roman" w:hAnsi="Times New Roman"/>
          <w:sz w:val="28"/>
          <w:szCs w:val="28"/>
        </w:rPr>
        <w:tab/>
        <w:t>_______________</w:t>
      </w:r>
    </w:p>
    <w:p w:rsidR="00CB1906" w:rsidRPr="00A031E8" w:rsidRDefault="00CB1906" w:rsidP="000E3DAA">
      <w:pPr>
        <w:jc w:val="both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ab/>
      </w:r>
      <w:r w:rsidRPr="00A031E8">
        <w:rPr>
          <w:rFonts w:ascii="Times New Roman" w:hAnsi="Times New Roman"/>
          <w:sz w:val="28"/>
          <w:szCs w:val="28"/>
          <w:vertAlign w:val="superscript"/>
        </w:rPr>
        <w:tab/>
      </w:r>
      <w:r w:rsidRPr="00A031E8">
        <w:rPr>
          <w:rFonts w:ascii="Times New Roman" w:hAnsi="Times New Roman"/>
          <w:sz w:val="28"/>
          <w:szCs w:val="28"/>
          <w:vertAlign w:val="superscript"/>
        </w:rPr>
        <w:tab/>
      </w:r>
      <w:r w:rsidRPr="00A031E8">
        <w:rPr>
          <w:rFonts w:ascii="Times New Roman" w:hAnsi="Times New Roman"/>
          <w:sz w:val="28"/>
          <w:szCs w:val="28"/>
          <w:vertAlign w:val="superscript"/>
        </w:rPr>
        <w:tab/>
      </w:r>
      <w:r w:rsidRPr="00A031E8">
        <w:rPr>
          <w:rFonts w:ascii="Times New Roman" w:hAnsi="Times New Roman"/>
          <w:sz w:val="28"/>
          <w:szCs w:val="28"/>
          <w:vertAlign w:val="superscript"/>
        </w:rPr>
        <w:tab/>
        <w:t xml:space="preserve">Подпись </w:t>
      </w:r>
    </w:p>
    <w:sectPr w:rsidR="00CB1906" w:rsidRPr="00A031E8" w:rsidSect="00B96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3DAA"/>
    <w:rsid w:val="00000D4F"/>
    <w:rsid w:val="00001819"/>
    <w:rsid w:val="00003828"/>
    <w:rsid w:val="0000478F"/>
    <w:rsid w:val="00004911"/>
    <w:rsid w:val="00006AFC"/>
    <w:rsid w:val="00006BC6"/>
    <w:rsid w:val="000071D4"/>
    <w:rsid w:val="00007D82"/>
    <w:rsid w:val="00010F4F"/>
    <w:rsid w:val="000111D7"/>
    <w:rsid w:val="0001178E"/>
    <w:rsid w:val="0001180A"/>
    <w:rsid w:val="00011B49"/>
    <w:rsid w:val="000128C7"/>
    <w:rsid w:val="00013895"/>
    <w:rsid w:val="00013CD8"/>
    <w:rsid w:val="00015315"/>
    <w:rsid w:val="0001537A"/>
    <w:rsid w:val="00015853"/>
    <w:rsid w:val="00015925"/>
    <w:rsid w:val="0001762F"/>
    <w:rsid w:val="0001768A"/>
    <w:rsid w:val="00017BA6"/>
    <w:rsid w:val="00017DCC"/>
    <w:rsid w:val="0002033D"/>
    <w:rsid w:val="00020A53"/>
    <w:rsid w:val="00020DDE"/>
    <w:rsid w:val="0002239B"/>
    <w:rsid w:val="00022B84"/>
    <w:rsid w:val="00023083"/>
    <w:rsid w:val="000232F5"/>
    <w:rsid w:val="0002395B"/>
    <w:rsid w:val="000243D7"/>
    <w:rsid w:val="000243E0"/>
    <w:rsid w:val="00025815"/>
    <w:rsid w:val="00025A2D"/>
    <w:rsid w:val="00025BE4"/>
    <w:rsid w:val="000311E5"/>
    <w:rsid w:val="00032328"/>
    <w:rsid w:val="000327D7"/>
    <w:rsid w:val="00032913"/>
    <w:rsid w:val="000331E5"/>
    <w:rsid w:val="00033529"/>
    <w:rsid w:val="00034F2F"/>
    <w:rsid w:val="000357E0"/>
    <w:rsid w:val="00035D77"/>
    <w:rsid w:val="00037502"/>
    <w:rsid w:val="000377D4"/>
    <w:rsid w:val="000403B2"/>
    <w:rsid w:val="000406E4"/>
    <w:rsid w:val="000408D5"/>
    <w:rsid w:val="00040CDB"/>
    <w:rsid w:val="0004152F"/>
    <w:rsid w:val="0004215D"/>
    <w:rsid w:val="00042D0C"/>
    <w:rsid w:val="00042EBF"/>
    <w:rsid w:val="00043563"/>
    <w:rsid w:val="00043838"/>
    <w:rsid w:val="00045B7A"/>
    <w:rsid w:val="000469F2"/>
    <w:rsid w:val="000473AB"/>
    <w:rsid w:val="000502CA"/>
    <w:rsid w:val="00050712"/>
    <w:rsid w:val="00050BCA"/>
    <w:rsid w:val="0005231D"/>
    <w:rsid w:val="00052C1A"/>
    <w:rsid w:val="00053E3E"/>
    <w:rsid w:val="00053E6B"/>
    <w:rsid w:val="00054072"/>
    <w:rsid w:val="0005415E"/>
    <w:rsid w:val="000542AA"/>
    <w:rsid w:val="0005494B"/>
    <w:rsid w:val="00055424"/>
    <w:rsid w:val="000561D0"/>
    <w:rsid w:val="00056286"/>
    <w:rsid w:val="0005631B"/>
    <w:rsid w:val="00057598"/>
    <w:rsid w:val="00060475"/>
    <w:rsid w:val="00060AF2"/>
    <w:rsid w:val="00060B30"/>
    <w:rsid w:val="0006243E"/>
    <w:rsid w:val="00062A6A"/>
    <w:rsid w:val="00063534"/>
    <w:rsid w:val="00063A1B"/>
    <w:rsid w:val="00064505"/>
    <w:rsid w:val="00065EF9"/>
    <w:rsid w:val="00066ED8"/>
    <w:rsid w:val="0007055E"/>
    <w:rsid w:val="00070909"/>
    <w:rsid w:val="00070CAA"/>
    <w:rsid w:val="00071327"/>
    <w:rsid w:val="000714AE"/>
    <w:rsid w:val="00074FCF"/>
    <w:rsid w:val="00075BAE"/>
    <w:rsid w:val="0007605A"/>
    <w:rsid w:val="0007605F"/>
    <w:rsid w:val="000762C6"/>
    <w:rsid w:val="00076649"/>
    <w:rsid w:val="000770A3"/>
    <w:rsid w:val="00077A29"/>
    <w:rsid w:val="000801A9"/>
    <w:rsid w:val="000807F9"/>
    <w:rsid w:val="00080EC4"/>
    <w:rsid w:val="0008108D"/>
    <w:rsid w:val="00081396"/>
    <w:rsid w:val="0008151D"/>
    <w:rsid w:val="00081F9B"/>
    <w:rsid w:val="0008222B"/>
    <w:rsid w:val="000824F4"/>
    <w:rsid w:val="000825CB"/>
    <w:rsid w:val="00082D9D"/>
    <w:rsid w:val="00082E48"/>
    <w:rsid w:val="00084A52"/>
    <w:rsid w:val="00084A77"/>
    <w:rsid w:val="0008598B"/>
    <w:rsid w:val="00085A6F"/>
    <w:rsid w:val="000865A5"/>
    <w:rsid w:val="000868B7"/>
    <w:rsid w:val="00087946"/>
    <w:rsid w:val="00087AF7"/>
    <w:rsid w:val="00087E94"/>
    <w:rsid w:val="00090711"/>
    <w:rsid w:val="00090890"/>
    <w:rsid w:val="00090B7A"/>
    <w:rsid w:val="00090F3A"/>
    <w:rsid w:val="00091744"/>
    <w:rsid w:val="000932A2"/>
    <w:rsid w:val="00093C6C"/>
    <w:rsid w:val="00093FFE"/>
    <w:rsid w:val="00094269"/>
    <w:rsid w:val="000957F0"/>
    <w:rsid w:val="00095AD9"/>
    <w:rsid w:val="00096050"/>
    <w:rsid w:val="0009703E"/>
    <w:rsid w:val="00097194"/>
    <w:rsid w:val="00097F4A"/>
    <w:rsid w:val="00097F9E"/>
    <w:rsid w:val="000A150B"/>
    <w:rsid w:val="000A156D"/>
    <w:rsid w:val="000A1AB0"/>
    <w:rsid w:val="000A1D6F"/>
    <w:rsid w:val="000A1FB0"/>
    <w:rsid w:val="000A33FA"/>
    <w:rsid w:val="000A3CCC"/>
    <w:rsid w:val="000A3D46"/>
    <w:rsid w:val="000A4682"/>
    <w:rsid w:val="000A713B"/>
    <w:rsid w:val="000A74B9"/>
    <w:rsid w:val="000B03FD"/>
    <w:rsid w:val="000B0ED9"/>
    <w:rsid w:val="000B12AA"/>
    <w:rsid w:val="000B14E9"/>
    <w:rsid w:val="000B17AA"/>
    <w:rsid w:val="000B1CB9"/>
    <w:rsid w:val="000B1D78"/>
    <w:rsid w:val="000B360D"/>
    <w:rsid w:val="000B449D"/>
    <w:rsid w:val="000B47EE"/>
    <w:rsid w:val="000B5F78"/>
    <w:rsid w:val="000C0529"/>
    <w:rsid w:val="000C17E7"/>
    <w:rsid w:val="000C20F2"/>
    <w:rsid w:val="000C237A"/>
    <w:rsid w:val="000C2881"/>
    <w:rsid w:val="000C3A19"/>
    <w:rsid w:val="000C53B9"/>
    <w:rsid w:val="000C5B90"/>
    <w:rsid w:val="000C5F35"/>
    <w:rsid w:val="000C7323"/>
    <w:rsid w:val="000C77B6"/>
    <w:rsid w:val="000C7B7A"/>
    <w:rsid w:val="000C7EFE"/>
    <w:rsid w:val="000D04BA"/>
    <w:rsid w:val="000D150B"/>
    <w:rsid w:val="000D242C"/>
    <w:rsid w:val="000D2CA6"/>
    <w:rsid w:val="000D2EC4"/>
    <w:rsid w:val="000D3F1F"/>
    <w:rsid w:val="000D5AE8"/>
    <w:rsid w:val="000D644A"/>
    <w:rsid w:val="000D64E1"/>
    <w:rsid w:val="000D6630"/>
    <w:rsid w:val="000D674D"/>
    <w:rsid w:val="000D692F"/>
    <w:rsid w:val="000D6BFA"/>
    <w:rsid w:val="000D7F99"/>
    <w:rsid w:val="000E012B"/>
    <w:rsid w:val="000E05E9"/>
    <w:rsid w:val="000E0F45"/>
    <w:rsid w:val="000E1638"/>
    <w:rsid w:val="000E1FC4"/>
    <w:rsid w:val="000E3DAA"/>
    <w:rsid w:val="000E4D86"/>
    <w:rsid w:val="000E5AF5"/>
    <w:rsid w:val="000E5F0A"/>
    <w:rsid w:val="000E658E"/>
    <w:rsid w:val="000E66EC"/>
    <w:rsid w:val="000E6DE3"/>
    <w:rsid w:val="000E6F94"/>
    <w:rsid w:val="000F04D8"/>
    <w:rsid w:val="000F068D"/>
    <w:rsid w:val="000F1568"/>
    <w:rsid w:val="000F1D71"/>
    <w:rsid w:val="000F2770"/>
    <w:rsid w:val="000F304C"/>
    <w:rsid w:val="000F33A1"/>
    <w:rsid w:val="000F39E2"/>
    <w:rsid w:val="000F3A3F"/>
    <w:rsid w:val="000F53C5"/>
    <w:rsid w:val="000F5B4D"/>
    <w:rsid w:val="000F6460"/>
    <w:rsid w:val="000F69D8"/>
    <w:rsid w:val="000F7552"/>
    <w:rsid w:val="000F7A6E"/>
    <w:rsid w:val="00100EB1"/>
    <w:rsid w:val="00101331"/>
    <w:rsid w:val="00101359"/>
    <w:rsid w:val="00103C4C"/>
    <w:rsid w:val="00104A5C"/>
    <w:rsid w:val="00104DB9"/>
    <w:rsid w:val="001050ED"/>
    <w:rsid w:val="001065F8"/>
    <w:rsid w:val="0010715C"/>
    <w:rsid w:val="00107BF7"/>
    <w:rsid w:val="00107ED7"/>
    <w:rsid w:val="001108ED"/>
    <w:rsid w:val="00110FFB"/>
    <w:rsid w:val="00111A3A"/>
    <w:rsid w:val="0011257B"/>
    <w:rsid w:val="00114420"/>
    <w:rsid w:val="00114B14"/>
    <w:rsid w:val="00115151"/>
    <w:rsid w:val="00115C24"/>
    <w:rsid w:val="00115CB3"/>
    <w:rsid w:val="001160FC"/>
    <w:rsid w:val="00116EAB"/>
    <w:rsid w:val="001170BB"/>
    <w:rsid w:val="001173E5"/>
    <w:rsid w:val="00121A44"/>
    <w:rsid w:val="00121C17"/>
    <w:rsid w:val="00121D8F"/>
    <w:rsid w:val="00122006"/>
    <w:rsid w:val="0012231F"/>
    <w:rsid w:val="00122C0D"/>
    <w:rsid w:val="001230AA"/>
    <w:rsid w:val="00124059"/>
    <w:rsid w:val="00124777"/>
    <w:rsid w:val="00125C2E"/>
    <w:rsid w:val="00125E1A"/>
    <w:rsid w:val="001268E6"/>
    <w:rsid w:val="00126923"/>
    <w:rsid w:val="00126FB0"/>
    <w:rsid w:val="001307B7"/>
    <w:rsid w:val="001312A7"/>
    <w:rsid w:val="00132158"/>
    <w:rsid w:val="0013371E"/>
    <w:rsid w:val="00133B4C"/>
    <w:rsid w:val="001345B2"/>
    <w:rsid w:val="00135621"/>
    <w:rsid w:val="00136227"/>
    <w:rsid w:val="00136410"/>
    <w:rsid w:val="00136B43"/>
    <w:rsid w:val="00141A7E"/>
    <w:rsid w:val="0014201F"/>
    <w:rsid w:val="0014206C"/>
    <w:rsid w:val="001439E9"/>
    <w:rsid w:val="00143C58"/>
    <w:rsid w:val="00144603"/>
    <w:rsid w:val="00144733"/>
    <w:rsid w:val="00144C10"/>
    <w:rsid w:val="001451AA"/>
    <w:rsid w:val="001455C5"/>
    <w:rsid w:val="001475CA"/>
    <w:rsid w:val="001502C1"/>
    <w:rsid w:val="00150F4B"/>
    <w:rsid w:val="00151698"/>
    <w:rsid w:val="0015218A"/>
    <w:rsid w:val="00152E26"/>
    <w:rsid w:val="0015398E"/>
    <w:rsid w:val="0015469F"/>
    <w:rsid w:val="00154C3A"/>
    <w:rsid w:val="00154CF6"/>
    <w:rsid w:val="00154DF4"/>
    <w:rsid w:val="00155752"/>
    <w:rsid w:val="00155919"/>
    <w:rsid w:val="00155F58"/>
    <w:rsid w:val="00156AAB"/>
    <w:rsid w:val="00160D91"/>
    <w:rsid w:val="00160F4D"/>
    <w:rsid w:val="0016164A"/>
    <w:rsid w:val="00162A59"/>
    <w:rsid w:val="00162A71"/>
    <w:rsid w:val="00162B09"/>
    <w:rsid w:val="00163279"/>
    <w:rsid w:val="0016346B"/>
    <w:rsid w:val="0016399C"/>
    <w:rsid w:val="00164356"/>
    <w:rsid w:val="00165F04"/>
    <w:rsid w:val="001671D1"/>
    <w:rsid w:val="0016765E"/>
    <w:rsid w:val="00167E7B"/>
    <w:rsid w:val="00170991"/>
    <w:rsid w:val="00171D61"/>
    <w:rsid w:val="001722D6"/>
    <w:rsid w:val="001722F2"/>
    <w:rsid w:val="00172705"/>
    <w:rsid w:val="001730A4"/>
    <w:rsid w:val="001738AC"/>
    <w:rsid w:val="00174EA9"/>
    <w:rsid w:val="001751C1"/>
    <w:rsid w:val="001767F2"/>
    <w:rsid w:val="00176E98"/>
    <w:rsid w:val="0017786E"/>
    <w:rsid w:val="00177AAC"/>
    <w:rsid w:val="00177B22"/>
    <w:rsid w:val="00177CF2"/>
    <w:rsid w:val="00180018"/>
    <w:rsid w:val="00180E83"/>
    <w:rsid w:val="001816AE"/>
    <w:rsid w:val="001822B8"/>
    <w:rsid w:val="00183601"/>
    <w:rsid w:val="001843A6"/>
    <w:rsid w:val="00184E18"/>
    <w:rsid w:val="00184FA8"/>
    <w:rsid w:val="00185351"/>
    <w:rsid w:val="00185C24"/>
    <w:rsid w:val="00186AF9"/>
    <w:rsid w:val="00186F91"/>
    <w:rsid w:val="00187086"/>
    <w:rsid w:val="001913CF"/>
    <w:rsid w:val="00191591"/>
    <w:rsid w:val="00191A2A"/>
    <w:rsid w:val="0019216B"/>
    <w:rsid w:val="00192473"/>
    <w:rsid w:val="00192510"/>
    <w:rsid w:val="001926BB"/>
    <w:rsid w:val="001927A9"/>
    <w:rsid w:val="00193CF3"/>
    <w:rsid w:val="001948C4"/>
    <w:rsid w:val="00195C07"/>
    <w:rsid w:val="00196597"/>
    <w:rsid w:val="00196EF8"/>
    <w:rsid w:val="001A1838"/>
    <w:rsid w:val="001A1A24"/>
    <w:rsid w:val="001A256B"/>
    <w:rsid w:val="001A2C1E"/>
    <w:rsid w:val="001A30D6"/>
    <w:rsid w:val="001A340E"/>
    <w:rsid w:val="001A34B4"/>
    <w:rsid w:val="001A3A36"/>
    <w:rsid w:val="001A3B31"/>
    <w:rsid w:val="001A4A39"/>
    <w:rsid w:val="001A5647"/>
    <w:rsid w:val="001A6004"/>
    <w:rsid w:val="001A613A"/>
    <w:rsid w:val="001A639E"/>
    <w:rsid w:val="001A6982"/>
    <w:rsid w:val="001A6B49"/>
    <w:rsid w:val="001A7C8A"/>
    <w:rsid w:val="001A7C8C"/>
    <w:rsid w:val="001B03A7"/>
    <w:rsid w:val="001B103A"/>
    <w:rsid w:val="001B10C6"/>
    <w:rsid w:val="001B1E19"/>
    <w:rsid w:val="001B2490"/>
    <w:rsid w:val="001B2A36"/>
    <w:rsid w:val="001B2B95"/>
    <w:rsid w:val="001B4748"/>
    <w:rsid w:val="001B7172"/>
    <w:rsid w:val="001B7897"/>
    <w:rsid w:val="001B7A85"/>
    <w:rsid w:val="001C3010"/>
    <w:rsid w:val="001C33B5"/>
    <w:rsid w:val="001C464A"/>
    <w:rsid w:val="001C46E2"/>
    <w:rsid w:val="001C5BFB"/>
    <w:rsid w:val="001C684F"/>
    <w:rsid w:val="001C7249"/>
    <w:rsid w:val="001C76CB"/>
    <w:rsid w:val="001C78B6"/>
    <w:rsid w:val="001C7D79"/>
    <w:rsid w:val="001D0390"/>
    <w:rsid w:val="001D0C90"/>
    <w:rsid w:val="001D0F66"/>
    <w:rsid w:val="001D407F"/>
    <w:rsid w:val="001D499E"/>
    <w:rsid w:val="001D4F4C"/>
    <w:rsid w:val="001D5125"/>
    <w:rsid w:val="001D58FE"/>
    <w:rsid w:val="001D619A"/>
    <w:rsid w:val="001D619F"/>
    <w:rsid w:val="001D6336"/>
    <w:rsid w:val="001D6D36"/>
    <w:rsid w:val="001D794B"/>
    <w:rsid w:val="001D7BB4"/>
    <w:rsid w:val="001E0765"/>
    <w:rsid w:val="001E15B6"/>
    <w:rsid w:val="001E17D3"/>
    <w:rsid w:val="001E246B"/>
    <w:rsid w:val="001E29BE"/>
    <w:rsid w:val="001E3771"/>
    <w:rsid w:val="001E40C4"/>
    <w:rsid w:val="001E446C"/>
    <w:rsid w:val="001E466E"/>
    <w:rsid w:val="001E4CF7"/>
    <w:rsid w:val="001E4E96"/>
    <w:rsid w:val="001E5548"/>
    <w:rsid w:val="001E5E1E"/>
    <w:rsid w:val="001E6307"/>
    <w:rsid w:val="001E687F"/>
    <w:rsid w:val="001E72C3"/>
    <w:rsid w:val="001E772E"/>
    <w:rsid w:val="001E7CE5"/>
    <w:rsid w:val="001E7DA6"/>
    <w:rsid w:val="001F1946"/>
    <w:rsid w:val="001F1E1E"/>
    <w:rsid w:val="001F2F5C"/>
    <w:rsid w:val="001F3BD5"/>
    <w:rsid w:val="001F3F8F"/>
    <w:rsid w:val="001F5281"/>
    <w:rsid w:val="001F5B9A"/>
    <w:rsid w:val="001F5E63"/>
    <w:rsid w:val="001F60F1"/>
    <w:rsid w:val="001F631D"/>
    <w:rsid w:val="001F6639"/>
    <w:rsid w:val="001F66DB"/>
    <w:rsid w:val="001F7760"/>
    <w:rsid w:val="001F7B42"/>
    <w:rsid w:val="001F7CD4"/>
    <w:rsid w:val="0020237B"/>
    <w:rsid w:val="00202486"/>
    <w:rsid w:val="00202AFB"/>
    <w:rsid w:val="00202B52"/>
    <w:rsid w:val="002032F7"/>
    <w:rsid w:val="002040A7"/>
    <w:rsid w:val="00205EAE"/>
    <w:rsid w:val="00206037"/>
    <w:rsid w:val="002075DA"/>
    <w:rsid w:val="00211342"/>
    <w:rsid w:val="002119A7"/>
    <w:rsid w:val="0021224B"/>
    <w:rsid w:val="00212E52"/>
    <w:rsid w:val="00213057"/>
    <w:rsid w:val="00213116"/>
    <w:rsid w:val="00213A0C"/>
    <w:rsid w:val="0022065B"/>
    <w:rsid w:val="002217D7"/>
    <w:rsid w:val="00221EAE"/>
    <w:rsid w:val="00224ACC"/>
    <w:rsid w:val="00224CE5"/>
    <w:rsid w:val="0022511A"/>
    <w:rsid w:val="00225517"/>
    <w:rsid w:val="00225A7E"/>
    <w:rsid w:val="00225DC5"/>
    <w:rsid w:val="002261F0"/>
    <w:rsid w:val="0022630F"/>
    <w:rsid w:val="002265E8"/>
    <w:rsid w:val="00226940"/>
    <w:rsid w:val="0022696F"/>
    <w:rsid w:val="002279C8"/>
    <w:rsid w:val="002279D7"/>
    <w:rsid w:val="00230B31"/>
    <w:rsid w:val="00233050"/>
    <w:rsid w:val="0023521C"/>
    <w:rsid w:val="00235267"/>
    <w:rsid w:val="002361A7"/>
    <w:rsid w:val="00240EDB"/>
    <w:rsid w:val="00243C53"/>
    <w:rsid w:val="00243D56"/>
    <w:rsid w:val="00244D66"/>
    <w:rsid w:val="002450CA"/>
    <w:rsid w:val="002457D6"/>
    <w:rsid w:val="00245FA3"/>
    <w:rsid w:val="002508C7"/>
    <w:rsid w:val="00250DAA"/>
    <w:rsid w:val="00251113"/>
    <w:rsid w:val="00251A71"/>
    <w:rsid w:val="00252A80"/>
    <w:rsid w:val="002543F5"/>
    <w:rsid w:val="00257283"/>
    <w:rsid w:val="00257B7F"/>
    <w:rsid w:val="002600AC"/>
    <w:rsid w:val="002614AB"/>
    <w:rsid w:val="002616FA"/>
    <w:rsid w:val="00261AA2"/>
    <w:rsid w:val="00263773"/>
    <w:rsid w:val="00264ED0"/>
    <w:rsid w:val="002659E9"/>
    <w:rsid w:val="002669C1"/>
    <w:rsid w:val="00267C59"/>
    <w:rsid w:val="002700BC"/>
    <w:rsid w:val="0027015D"/>
    <w:rsid w:val="002758F4"/>
    <w:rsid w:val="002764CC"/>
    <w:rsid w:val="00276623"/>
    <w:rsid w:val="00276D47"/>
    <w:rsid w:val="002772F5"/>
    <w:rsid w:val="00277568"/>
    <w:rsid w:val="00280392"/>
    <w:rsid w:val="00280649"/>
    <w:rsid w:val="00280F58"/>
    <w:rsid w:val="00281346"/>
    <w:rsid w:val="00283321"/>
    <w:rsid w:val="00283DFF"/>
    <w:rsid w:val="00284A79"/>
    <w:rsid w:val="0028749D"/>
    <w:rsid w:val="0028757F"/>
    <w:rsid w:val="002902EF"/>
    <w:rsid w:val="00290654"/>
    <w:rsid w:val="00290EDB"/>
    <w:rsid w:val="002920CF"/>
    <w:rsid w:val="002952B6"/>
    <w:rsid w:val="00295890"/>
    <w:rsid w:val="00295D8A"/>
    <w:rsid w:val="00296039"/>
    <w:rsid w:val="002968F0"/>
    <w:rsid w:val="002A1422"/>
    <w:rsid w:val="002A1BAE"/>
    <w:rsid w:val="002A1C84"/>
    <w:rsid w:val="002A2714"/>
    <w:rsid w:val="002A2E3B"/>
    <w:rsid w:val="002A2EF8"/>
    <w:rsid w:val="002A3B7B"/>
    <w:rsid w:val="002A3DC8"/>
    <w:rsid w:val="002A4A8B"/>
    <w:rsid w:val="002A54FF"/>
    <w:rsid w:val="002A5618"/>
    <w:rsid w:val="002A56AD"/>
    <w:rsid w:val="002A731A"/>
    <w:rsid w:val="002A7495"/>
    <w:rsid w:val="002A78ED"/>
    <w:rsid w:val="002A79EF"/>
    <w:rsid w:val="002B03E5"/>
    <w:rsid w:val="002B070B"/>
    <w:rsid w:val="002B0D89"/>
    <w:rsid w:val="002B0DEA"/>
    <w:rsid w:val="002B1106"/>
    <w:rsid w:val="002B14F5"/>
    <w:rsid w:val="002B1975"/>
    <w:rsid w:val="002B240A"/>
    <w:rsid w:val="002B30D1"/>
    <w:rsid w:val="002B31AE"/>
    <w:rsid w:val="002B31F7"/>
    <w:rsid w:val="002B3313"/>
    <w:rsid w:val="002B4F9D"/>
    <w:rsid w:val="002B53E5"/>
    <w:rsid w:val="002B5B17"/>
    <w:rsid w:val="002B65E0"/>
    <w:rsid w:val="002B6777"/>
    <w:rsid w:val="002B6CEA"/>
    <w:rsid w:val="002B72D1"/>
    <w:rsid w:val="002B7CC2"/>
    <w:rsid w:val="002C109E"/>
    <w:rsid w:val="002C270A"/>
    <w:rsid w:val="002C3375"/>
    <w:rsid w:val="002C4EFF"/>
    <w:rsid w:val="002C5FEC"/>
    <w:rsid w:val="002C6F0E"/>
    <w:rsid w:val="002C7976"/>
    <w:rsid w:val="002C7D76"/>
    <w:rsid w:val="002C7F9B"/>
    <w:rsid w:val="002D0840"/>
    <w:rsid w:val="002D17CD"/>
    <w:rsid w:val="002D2199"/>
    <w:rsid w:val="002D2B12"/>
    <w:rsid w:val="002D2D9B"/>
    <w:rsid w:val="002D3383"/>
    <w:rsid w:val="002D564A"/>
    <w:rsid w:val="002D57BE"/>
    <w:rsid w:val="002D58B2"/>
    <w:rsid w:val="002D5D89"/>
    <w:rsid w:val="002D5F31"/>
    <w:rsid w:val="002D6587"/>
    <w:rsid w:val="002D6A97"/>
    <w:rsid w:val="002D6ED5"/>
    <w:rsid w:val="002D7436"/>
    <w:rsid w:val="002D74F4"/>
    <w:rsid w:val="002E0206"/>
    <w:rsid w:val="002E0FE1"/>
    <w:rsid w:val="002E1E65"/>
    <w:rsid w:val="002E275B"/>
    <w:rsid w:val="002E3B16"/>
    <w:rsid w:val="002E3B32"/>
    <w:rsid w:val="002E4286"/>
    <w:rsid w:val="002E449F"/>
    <w:rsid w:val="002E48D3"/>
    <w:rsid w:val="002E5343"/>
    <w:rsid w:val="002E596E"/>
    <w:rsid w:val="002E5B50"/>
    <w:rsid w:val="002E704D"/>
    <w:rsid w:val="002F1527"/>
    <w:rsid w:val="002F1993"/>
    <w:rsid w:val="002F1BC8"/>
    <w:rsid w:val="002F3227"/>
    <w:rsid w:val="002F42A2"/>
    <w:rsid w:val="002F562F"/>
    <w:rsid w:val="002F693A"/>
    <w:rsid w:val="002F6E24"/>
    <w:rsid w:val="002F79A7"/>
    <w:rsid w:val="002F7D8D"/>
    <w:rsid w:val="0030183B"/>
    <w:rsid w:val="003019C2"/>
    <w:rsid w:val="00301F5F"/>
    <w:rsid w:val="00302B87"/>
    <w:rsid w:val="00302D15"/>
    <w:rsid w:val="00303A86"/>
    <w:rsid w:val="0030403F"/>
    <w:rsid w:val="00304579"/>
    <w:rsid w:val="0030493E"/>
    <w:rsid w:val="0030494A"/>
    <w:rsid w:val="00305947"/>
    <w:rsid w:val="00305FD3"/>
    <w:rsid w:val="003079C0"/>
    <w:rsid w:val="003079D5"/>
    <w:rsid w:val="00307A53"/>
    <w:rsid w:val="003101C0"/>
    <w:rsid w:val="00310A64"/>
    <w:rsid w:val="003118D9"/>
    <w:rsid w:val="00313DF0"/>
    <w:rsid w:val="0031426A"/>
    <w:rsid w:val="00314539"/>
    <w:rsid w:val="00314897"/>
    <w:rsid w:val="00314C8F"/>
    <w:rsid w:val="00315B0B"/>
    <w:rsid w:val="003167F1"/>
    <w:rsid w:val="00317146"/>
    <w:rsid w:val="0032097D"/>
    <w:rsid w:val="00320A4D"/>
    <w:rsid w:val="00325E0B"/>
    <w:rsid w:val="003260E7"/>
    <w:rsid w:val="00326C36"/>
    <w:rsid w:val="00327A2B"/>
    <w:rsid w:val="00327BD5"/>
    <w:rsid w:val="00327BD9"/>
    <w:rsid w:val="003300E9"/>
    <w:rsid w:val="003302BE"/>
    <w:rsid w:val="00331C89"/>
    <w:rsid w:val="00332905"/>
    <w:rsid w:val="003330DD"/>
    <w:rsid w:val="0033439A"/>
    <w:rsid w:val="003347E9"/>
    <w:rsid w:val="00334F42"/>
    <w:rsid w:val="003351FA"/>
    <w:rsid w:val="003354E0"/>
    <w:rsid w:val="00335570"/>
    <w:rsid w:val="00335A4C"/>
    <w:rsid w:val="00335DE9"/>
    <w:rsid w:val="00336F98"/>
    <w:rsid w:val="00337E9B"/>
    <w:rsid w:val="00340ED3"/>
    <w:rsid w:val="003412A2"/>
    <w:rsid w:val="00342467"/>
    <w:rsid w:val="003424AC"/>
    <w:rsid w:val="00342972"/>
    <w:rsid w:val="00343432"/>
    <w:rsid w:val="0034365F"/>
    <w:rsid w:val="00343E9A"/>
    <w:rsid w:val="00344245"/>
    <w:rsid w:val="00344979"/>
    <w:rsid w:val="00344C10"/>
    <w:rsid w:val="003457B2"/>
    <w:rsid w:val="00345A79"/>
    <w:rsid w:val="003464A6"/>
    <w:rsid w:val="003468EB"/>
    <w:rsid w:val="00347348"/>
    <w:rsid w:val="00347E00"/>
    <w:rsid w:val="0035126E"/>
    <w:rsid w:val="00351348"/>
    <w:rsid w:val="00351B14"/>
    <w:rsid w:val="003529B5"/>
    <w:rsid w:val="003537EC"/>
    <w:rsid w:val="003552FC"/>
    <w:rsid w:val="0035575A"/>
    <w:rsid w:val="00355F55"/>
    <w:rsid w:val="0035607C"/>
    <w:rsid w:val="00356EA7"/>
    <w:rsid w:val="003575DB"/>
    <w:rsid w:val="003604EF"/>
    <w:rsid w:val="00360B0D"/>
    <w:rsid w:val="00362030"/>
    <w:rsid w:val="003620C1"/>
    <w:rsid w:val="003630DD"/>
    <w:rsid w:val="00364A01"/>
    <w:rsid w:val="0036510B"/>
    <w:rsid w:val="003658B7"/>
    <w:rsid w:val="003658C9"/>
    <w:rsid w:val="00366354"/>
    <w:rsid w:val="00370243"/>
    <w:rsid w:val="00370615"/>
    <w:rsid w:val="0037075C"/>
    <w:rsid w:val="003721D0"/>
    <w:rsid w:val="00372FEB"/>
    <w:rsid w:val="00374B47"/>
    <w:rsid w:val="00375545"/>
    <w:rsid w:val="00375E97"/>
    <w:rsid w:val="003765ED"/>
    <w:rsid w:val="00376705"/>
    <w:rsid w:val="00376A0F"/>
    <w:rsid w:val="003800C2"/>
    <w:rsid w:val="00380F6A"/>
    <w:rsid w:val="0038162A"/>
    <w:rsid w:val="0038195A"/>
    <w:rsid w:val="00382484"/>
    <w:rsid w:val="00383205"/>
    <w:rsid w:val="00383874"/>
    <w:rsid w:val="0038432E"/>
    <w:rsid w:val="0038509D"/>
    <w:rsid w:val="003854C6"/>
    <w:rsid w:val="003857C7"/>
    <w:rsid w:val="0038783B"/>
    <w:rsid w:val="003879B1"/>
    <w:rsid w:val="00387D7A"/>
    <w:rsid w:val="00390161"/>
    <w:rsid w:val="00390334"/>
    <w:rsid w:val="00390CB1"/>
    <w:rsid w:val="00391AA7"/>
    <w:rsid w:val="0039226F"/>
    <w:rsid w:val="003922A0"/>
    <w:rsid w:val="0039270C"/>
    <w:rsid w:val="00392AAB"/>
    <w:rsid w:val="0039408D"/>
    <w:rsid w:val="003969C3"/>
    <w:rsid w:val="00396A13"/>
    <w:rsid w:val="00397A32"/>
    <w:rsid w:val="003A0E99"/>
    <w:rsid w:val="003A39C2"/>
    <w:rsid w:val="003A3EA2"/>
    <w:rsid w:val="003A44E6"/>
    <w:rsid w:val="003A4520"/>
    <w:rsid w:val="003A4653"/>
    <w:rsid w:val="003A4CA8"/>
    <w:rsid w:val="003A50A8"/>
    <w:rsid w:val="003A52EE"/>
    <w:rsid w:val="003A5A6B"/>
    <w:rsid w:val="003A5E97"/>
    <w:rsid w:val="003A5F15"/>
    <w:rsid w:val="003A6050"/>
    <w:rsid w:val="003A6791"/>
    <w:rsid w:val="003A6BC0"/>
    <w:rsid w:val="003A7298"/>
    <w:rsid w:val="003A7739"/>
    <w:rsid w:val="003A7EC1"/>
    <w:rsid w:val="003B027A"/>
    <w:rsid w:val="003B09F6"/>
    <w:rsid w:val="003B14FF"/>
    <w:rsid w:val="003B2D46"/>
    <w:rsid w:val="003B471F"/>
    <w:rsid w:val="003B4C0F"/>
    <w:rsid w:val="003B5296"/>
    <w:rsid w:val="003B559E"/>
    <w:rsid w:val="003B569F"/>
    <w:rsid w:val="003B56C7"/>
    <w:rsid w:val="003B6B2D"/>
    <w:rsid w:val="003B6F7D"/>
    <w:rsid w:val="003B7435"/>
    <w:rsid w:val="003C0321"/>
    <w:rsid w:val="003C062C"/>
    <w:rsid w:val="003C0872"/>
    <w:rsid w:val="003C0A6D"/>
    <w:rsid w:val="003C159D"/>
    <w:rsid w:val="003C18A4"/>
    <w:rsid w:val="003C1D9F"/>
    <w:rsid w:val="003C2176"/>
    <w:rsid w:val="003C218E"/>
    <w:rsid w:val="003C2249"/>
    <w:rsid w:val="003C2408"/>
    <w:rsid w:val="003C29FC"/>
    <w:rsid w:val="003C2BBE"/>
    <w:rsid w:val="003C322B"/>
    <w:rsid w:val="003C3F23"/>
    <w:rsid w:val="003C56FC"/>
    <w:rsid w:val="003C5F9C"/>
    <w:rsid w:val="003C6002"/>
    <w:rsid w:val="003C6B44"/>
    <w:rsid w:val="003C7764"/>
    <w:rsid w:val="003D08D1"/>
    <w:rsid w:val="003D200C"/>
    <w:rsid w:val="003D2779"/>
    <w:rsid w:val="003D2CBD"/>
    <w:rsid w:val="003D2F82"/>
    <w:rsid w:val="003D2F9F"/>
    <w:rsid w:val="003D389D"/>
    <w:rsid w:val="003D3E6F"/>
    <w:rsid w:val="003D4150"/>
    <w:rsid w:val="003D4F9E"/>
    <w:rsid w:val="003D516C"/>
    <w:rsid w:val="003D5550"/>
    <w:rsid w:val="003D6A84"/>
    <w:rsid w:val="003D70C7"/>
    <w:rsid w:val="003D74CC"/>
    <w:rsid w:val="003D79FE"/>
    <w:rsid w:val="003D7F74"/>
    <w:rsid w:val="003E06F2"/>
    <w:rsid w:val="003E120A"/>
    <w:rsid w:val="003E15D2"/>
    <w:rsid w:val="003E15DC"/>
    <w:rsid w:val="003E3164"/>
    <w:rsid w:val="003E38BB"/>
    <w:rsid w:val="003E5765"/>
    <w:rsid w:val="003E65E3"/>
    <w:rsid w:val="003E67CF"/>
    <w:rsid w:val="003E69F4"/>
    <w:rsid w:val="003E6B99"/>
    <w:rsid w:val="003E6C15"/>
    <w:rsid w:val="003E7AAC"/>
    <w:rsid w:val="003F0757"/>
    <w:rsid w:val="003F0C88"/>
    <w:rsid w:val="003F1E93"/>
    <w:rsid w:val="003F27BC"/>
    <w:rsid w:val="003F3F71"/>
    <w:rsid w:val="003F52FD"/>
    <w:rsid w:val="003F64B4"/>
    <w:rsid w:val="003F75D6"/>
    <w:rsid w:val="003F776B"/>
    <w:rsid w:val="003F77F7"/>
    <w:rsid w:val="003F7C33"/>
    <w:rsid w:val="0040052C"/>
    <w:rsid w:val="0040082E"/>
    <w:rsid w:val="00401DFA"/>
    <w:rsid w:val="00402CD5"/>
    <w:rsid w:val="004030D4"/>
    <w:rsid w:val="00403787"/>
    <w:rsid w:val="00404D0E"/>
    <w:rsid w:val="00404FD5"/>
    <w:rsid w:val="00405A18"/>
    <w:rsid w:val="004063BC"/>
    <w:rsid w:val="00406B7C"/>
    <w:rsid w:val="0040738E"/>
    <w:rsid w:val="00407989"/>
    <w:rsid w:val="00407C0C"/>
    <w:rsid w:val="00410A9D"/>
    <w:rsid w:val="004110B2"/>
    <w:rsid w:val="00411E34"/>
    <w:rsid w:val="00412255"/>
    <w:rsid w:val="00412383"/>
    <w:rsid w:val="0041288C"/>
    <w:rsid w:val="004134D4"/>
    <w:rsid w:val="00413A08"/>
    <w:rsid w:val="004149B4"/>
    <w:rsid w:val="00415366"/>
    <w:rsid w:val="0041596F"/>
    <w:rsid w:val="00415ABD"/>
    <w:rsid w:val="00417A6C"/>
    <w:rsid w:val="00417B96"/>
    <w:rsid w:val="004207B3"/>
    <w:rsid w:val="00421842"/>
    <w:rsid w:val="004221D6"/>
    <w:rsid w:val="0042295B"/>
    <w:rsid w:val="00423534"/>
    <w:rsid w:val="004246C8"/>
    <w:rsid w:val="004308AA"/>
    <w:rsid w:val="00430FD5"/>
    <w:rsid w:val="00431137"/>
    <w:rsid w:val="0043188A"/>
    <w:rsid w:val="00432294"/>
    <w:rsid w:val="004340EC"/>
    <w:rsid w:val="00434471"/>
    <w:rsid w:val="00436743"/>
    <w:rsid w:val="004406B5"/>
    <w:rsid w:val="004406FF"/>
    <w:rsid w:val="00440C4C"/>
    <w:rsid w:val="00440D00"/>
    <w:rsid w:val="00441230"/>
    <w:rsid w:val="004421AE"/>
    <w:rsid w:val="0044240C"/>
    <w:rsid w:val="0044282F"/>
    <w:rsid w:val="00442C0B"/>
    <w:rsid w:val="00443D79"/>
    <w:rsid w:val="004441C7"/>
    <w:rsid w:val="004447D9"/>
    <w:rsid w:val="00444D06"/>
    <w:rsid w:val="004452F2"/>
    <w:rsid w:val="0044572A"/>
    <w:rsid w:val="004465E4"/>
    <w:rsid w:val="004470C1"/>
    <w:rsid w:val="004475A3"/>
    <w:rsid w:val="004475B5"/>
    <w:rsid w:val="0044763C"/>
    <w:rsid w:val="00451614"/>
    <w:rsid w:val="004530EC"/>
    <w:rsid w:val="00453DDF"/>
    <w:rsid w:val="004562C8"/>
    <w:rsid w:val="00456660"/>
    <w:rsid w:val="00456D35"/>
    <w:rsid w:val="004577FC"/>
    <w:rsid w:val="00460262"/>
    <w:rsid w:val="00460B6B"/>
    <w:rsid w:val="00461940"/>
    <w:rsid w:val="00461B9D"/>
    <w:rsid w:val="004623C8"/>
    <w:rsid w:val="0046252B"/>
    <w:rsid w:val="004625C7"/>
    <w:rsid w:val="004628EB"/>
    <w:rsid w:val="0046394C"/>
    <w:rsid w:val="00463A81"/>
    <w:rsid w:val="00463C9F"/>
    <w:rsid w:val="00464CAD"/>
    <w:rsid w:val="00467200"/>
    <w:rsid w:val="00467355"/>
    <w:rsid w:val="0046743C"/>
    <w:rsid w:val="0046795B"/>
    <w:rsid w:val="00470DE7"/>
    <w:rsid w:val="004719FE"/>
    <w:rsid w:val="004728C2"/>
    <w:rsid w:val="00472D0B"/>
    <w:rsid w:val="00472F9C"/>
    <w:rsid w:val="00474622"/>
    <w:rsid w:val="00476E40"/>
    <w:rsid w:val="004778F4"/>
    <w:rsid w:val="00480595"/>
    <w:rsid w:val="0048265C"/>
    <w:rsid w:val="0048267F"/>
    <w:rsid w:val="004829EB"/>
    <w:rsid w:val="0048377A"/>
    <w:rsid w:val="0048454E"/>
    <w:rsid w:val="0048462C"/>
    <w:rsid w:val="00484D07"/>
    <w:rsid w:val="00485136"/>
    <w:rsid w:val="004851CC"/>
    <w:rsid w:val="004857D6"/>
    <w:rsid w:val="00486345"/>
    <w:rsid w:val="00486B39"/>
    <w:rsid w:val="00487ABC"/>
    <w:rsid w:val="00490B5B"/>
    <w:rsid w:val="00490E26"/>
    <w:rsid w:val="00491583"/>
    <w:rsid w:val="0049188E"/>
    <w:rsid w:val="004922F1"/>
    <w:rsid w:val="00492CD2"/>
    <w:rsid w:val="00492EFE"/>
    <w:rsid w:val="004947AD"/>
    <w:rsid w:val="0049553F"/>
    <w:rsid w:val="00495E20"/>
    <w:rsid w:val="00496CB5"/>
    <w:rsid w:val="00496DAC"/>
    <w:rsid w:val="00497217"/>
    <w:rsid w:val="00497E50"/>
    <w:rsid w:val="004A0C1D"/>
    <w:rsid w:val="004A1ACB"/>
    <w:rsid w:val="004A1BA9"/>
    <w:rsid w:val="004A3129"/>
    <w:rsid w:val="004A39EB"/>
    <w:rsid w:val="004A4C3C"/>
    <w:rsid w:val="004A4D2C"/>
    <w:rsid w:val="004A67B4"/>
    <w:rsid w:val="004A742A"/>
    <w:rsid w:val="004B0017"/>
    <w:rsid w:val="004B08FE"/>
    <w:rsid w:val="004B1825"/>
    <w:rsid w:val="004B196B"/>
    <w:rsid w:val="004B1BA2"/>
    <w:rsid w:val="004B2B84"/>
    <w:rsid w:val="004B3443"/>
    <w:rsid w:val="004B45BE"/>
    <w:rsid w:val="004B4918"/>
    <w:rsid w:val="004B5134"/>
    <w:rsid w:val="004B52D9"/>
    <w:rsid w:val="004B64D3"/>
    <w:rsid w:val="004B6F61"/>
    <w:rsid w:val="004C0110"/>
    <w:rsid w:val="004C0481"/>
    <w:rsid w:val="004C0843"/>
    <w:rsid w:val="004C11A9"/>
    <w:rsid w:val="004C17EA"/>
    <w:rsid w:val="004C1A7F"/>
    <w:rsid w:val="004C220B"/>
    <w:rsid w:val="004C22AE"/>
    <w:rsid w:val="004C285C"/>
    <w:rsid w:val="004C3C20"/>
    <w:rsid w:val="004C3F61"/>
    <w:rsid w:val="004C4F29"/>
    <w:rsid w:val="004C5132"/>
    <w:rsid w:val="004C617E"/>
    <w:rsid w:val="004C6643"/>
    <w:rsid w:val="004C6E6A"/>
    <w:rsid w:val="004C7612"/>
    <w:rsid w:val="004C7E9A"/>
    <w:rsid w:val="004D1297"/>
    <w:rsid w:val="004D1313"/>
    <w:rsid w:val="004D1316"/>
    <w:rsid w:val="004D13C5"/>
    <w:rsid w:val="004D1449"/>
    <w:rsid w:val="004D2319"/>
    <w:rsid w:val="004D2813"/>
    <w:rsid w:val="004D4042"/>
    <w:rsid w:val="004D44F4"/>
    <w:rsid w:val="004D499F"/>
    <w:rsid w:val="004D4D39"/>
    <w:rsid w:val="004D654D"/>
    <w:rsid w:val="004D6B30"/>
    <w:rsid w:val="004D7119"/>
    <w:rsid w:val="004D788A"/>
    <w:rsid w:val="004D7984"/>
    <w:rsid w:val="004D7AF4"/>
    <w:rsid w:val="004E0D3E"/>
    <w:rsid w:val="004E1DC7"/>
    <w:rsid w:val="004E2354"/>
    <w:rsid w:val="004E2753"/>
    <w:rsid w:val="004E4B62"/>
    <w:rsid w:val="004E4D9C"/>
    <w:rsid w:val="004E572C"/>
    <w:rsid w:val="004E5F88"/>
    <w:rsid w:val="004E78FA"/>
    <w:rsid w:val="004F0E2D"/>
    <w:rsid w:val="004F2D94"/>
    <w:rsid w:val="004F3E35"/>
    <w:rsid w:val="004F3F18"/>
    <w:rsid w:val="004F3FFD"/>
    <w:rsid w:val="004F433D"/>
    <w:rsid w:val="004F49CB"/>
    <w:rsid w:val="004F5219"/>
    <w:rsid w:val="004F58D2"/>
    <w:rsid w:val="004F59C7"/>
    <w:rsid w:val="004F5EE1"/>
    <w:rsid w:val="004F6145"/>
    <w:rsid w:val="004F66F8"/>
    <w:rsid w:val="00501A10"/>
    <w:rsid w:val="00501E76"/>
    <w:rsid w:val="00502774"/>
    <w:rsid w:val="00503DEC"/>
    <w:rsid w:val="00505F9A"/>
    <w:rsid w:val="0050736F"/>
    <w:rsid w:val="00507787"/>
    <w:rsid w:val="00510B3E"/>
    <w:rsid w:val="00511324"/>
    <w:rsid w:val="0051216C"/>
    <w:rsid w:val="00512361"/>
    <w:rsid w:val="00512AED"/>
    <w:rsid w:val="00512AF5"/>
    <w:rsid w:val="00512B4C"/>
    <w:rsid w:val="0051443E"/>
    <w:rsid w:val="00515874"/>
    <w:rsid w:val="00515BE3"/>
    <w:rsid w:val="005161AB"/>
    <w:rsid w:val="00516A9C"/>
    <w:rsid w:val="00516CD1"/>
    <w:rsid w:val="00516E98"/>
    <w:rsid w:val="0051733B"/>
    <w:rsid w:val="0052033B"/>
    <w:rsid w:val="00521AA4"/>
    <w:rsid w:val="0052352B"/>
    <w:rsid w:val="005245D1"/>
    <w:rsid w:val="005253DE"/>
    <w:rsid w:val="00526FFA"/>
    <w:rsid w:val="0052733E"/>
    <w:rsid w:val="00527759"/>
    <w:rsid w:val="005318A8"/>
    <w:rsid w:val="00531C42"/>
    <w:rsid w:val="005328C4"/>
    <w:rsid w:val="00534E76"/>
    <w:rsid w:val="00535126"/>
    <w:rsid w:val="005373D6"/>
    <w:rsid w:val="00540356"/>
    <w:rsid w:val="00540954"/>
    <w:rsid w:val="00544C86"/>
    <w:rsid w:val="00545A1B"/>
    <w:rsid w:val="005471E5"/>
    <w:rsid w:val="00547A0A"/>
    <w:rsid w:val="00553954"/>
    <w:rsid w:val="00554888"/>
    <w:rsid w:val="00554B73"/>
    <w:rsid w:val="0055533C"/>
    <w:rsid w:val="00555A1D"/>
    <w:rsid w:val="00555DCC"/>
    <w:rsid w:val="005568CE"/>
    <w:rsid w:val="00556A28"/>
    <w:rsid w:val="005573A6"/>
    <w:rsid w:val="005579D5"/>
    <w:rsid w:val="005607C3"/>
    <w:rsid w:val="00560822"/>
    <w:rsid w:val="00561290"/>
    <w:rsid w:val="00561B14"/>
    <w:rsid w:val="00565042"/>
    <w:rsid w:val="005659F5"/>
    <w:rsid w:val="005666B3"/>
    <w:rsid w:val="00566D08"/>
    <w:rsid w:val="00566F66"/>
    <w:rsid w:val="005670A4"/>
    <w:rsid w:val="0056754B"/>
    <w:rsid w:val="00567CAF"/>
    <w:rsid w:val="00567CE8"/>
    <w:rsid w:val="005703A8"/>
    <w:rsid w:val="0057143B"/>
    <w:rsid w:val="0057148C"/>
    <w:rsid w:val="00571808"/>
    <w:rsid w:val="00571D77"/>
    <w:rsid w:val="005725E7"/>
    <w:rsid w:val="0057288F"/>
    <w:rsid w:val="00572C6A"/>
    <w:rsid w:val="00573CAF"/>
    <w:rsid w:val="00575F1E"/>
    <w:rsid w:val="00575F52"/>
    <w:rsid w:val="0058018E"/>
    <w:rsid w:val="0058087F"/>
    <w:rsid w:val="0058139B"/>
    <w:rsid w:val="00581B15"/>
    <w:rsid w:val="00582FD4"/>
    <w:rsid w:val="00583A06"/>
    <w:rsid w:val="00583B54"/>
    <w:rsid w:val="00583EBD"/>
    <w:rsid w:val="00584B67"/>
    <w:rsid w:val="00585BFD"/>
    <w:rsid w:val="00586562"/>
    <w:rsid w:val="00587C06"/>
    <w:rsid w:val="00587C91"/>
    <w:rsid w:val="005905E6"/>
    <w:rsid w:val="0059172B"/>
    <w:rsid w:val="0059224A"/>
    <w:rsid w:val="00592251"/>
    <w:rsid w:val="00593704"/>
    <w:rsid w:val="005949AD"/>
    <w:rsid w:val="00594B18"/>
    <w:rsid w:val="00595D05"/>
    <w:rsid w:val="005A0827"/>
    <w:rsid w:val="005A2558"/>
    <w:rsid w:val="005A2872"/>
    <w:rsid w:val="005A2BF3"/>
    <w:rsid w:val="005A30C2"/>
    <w:rsid w:val="005A3240"/>
    <w:rsid w:val="005A39DE"/>
    <w:rsid w:val="005A474B"/>
    <w:rsid w:val="005A5060"/>
    <w:rsid w:val="005A57B9"/>
    <w:rsid w:val="005A5DDB"/>
    <w:rsid w:val="005A6818"/>
    <w:rsid w:val="005A6B47"/>
    <w:rsid w:val="005A780C"/>
    <w:rsid w:val="005B1EF5"/>
    <w:rsid w:val="005B267B"/>
    <w:rsid w:val="005B334C"/>
    <w:rsid w:val="005B393A"/>
    <w:rsid w:val="005B3F90"/>
    <w:rsid w:val="005B4B89"/>
    <w:rsid w:val="005B5D3A"/>
    <w:rsid w:val="005B6E1D"/>
    <w:rsid w:val="005B6F28"/>
    <w:rsid w:val="005B7310"/>
    <w:rsid w:val="005B7919"/>
    <w:rsid w:val="005B7C08"/>
    <w:rsid w:val="005C0C89"/>
    <w:rsid w:val="005C1A7D"/>
    <w:rsid w:val="005C398B"/>
    <w:rsid w:val="005C3B89"/>
    <w:rsid w:val="005C4209"/>
    <w:rsid w:val="005C5320"/>
    <w:rsid w:val="005C6224"/>
    <w:rsid w:val="005D11CB"/>
    <w:rsid w:val="005D14C0"/>
    <w:rsid w:val="005D2531"/>
    <w:rsid w:val="005D2F2A"/>
    <w:rsid w:val="005D33F7"/>
    <w:rsid w:val="005D3799"/>
    <w:rsid w:val="005D4457"/>
    <w:rsid w:val="005D4C2A"/>
    <w:rsid w:val="005D52EA"/>
    <w:rsid w:val="005D6005"/>
    <w:rsid w:val="005D610B"/>
    <w:rsid w:val="005D6398"/>
    <w:rsid w:val="005D7894"/>
    <w:rsid w:val="005D7B40"/>
    <w:rsid w:val="005E0498"/>
    <w:rsid w:val="005E0FE3"/>
    <w:rsid w:val="005E1159"/>
    <w:rsid w:val="005E1190"/>
    <w:rsid w:val="005E1290"/>
    <w:rsid w:val="005E1CFA"/>
    <w:rsid w:val="005E236B"/>
    <w:rsid w:val="005E3621"/>
    <w:rsid w:val="005E38D5"/>
    <w:rsid w:val="005E4534"/>
    <w:rsid w:val="005E5A14"/>
    <w:rsid w:val="005F07F5"/>
    <w:rsid w:val="005F18E0"/>
    <w:rsid w:val="005F3665"/>
    <w:rsid w:val="005F4EA2"/>
    <w:rsid w:val="005F514E"/>
    <w:rsid w:val="005F71F6"/>
    <w:rsid w:val="005F7415"/>
    <w:rsid w:val="006004FB"/>
    <w:rsid w:val="006006BD"/>
    <w:rsid w:val="0060262C"/>
    <w:rsid w:val="00602D03"/>
    <w:rsid w:val="006031BC"/>
    <w:rsid w:val="00603696"/>
    <w:rsid w:val="0060432B"/>
    <w:rsid w:val="006048E5"/>
    <w:rsid w:val="00604E21"/>
    <w:rsid w:val="0060552F"/>
    <w:rsid w:val="00606349"/>
    <w:rsid w:val="00606498"/>
    <w:rsid w:val="0060658E"/>
    <w:rsid w:val="006068D3"/>
    <w:rsid w:val="00607016"/>
    <w:rsid w:val="006072CD"/>
    <w:rsid w:val="0060758A"/>
    <w:rsid w:val="006111ED"/>
    <w:rsid w:val="00611636"/>
    <w:rsid w:val="00611645"/>
    <w:rsid w:val="0061167B"/>
    <w:rsid w:val="00611A0F"/>
    <w:rsid w:val="00612400"/>
    <w:rsid w:val="0061368E"/>
    <w:rsid w:val="00613717"/>
    <w:rsid w:val="00614B5A"/>
    <w:rsid w:val="00615260"/>
    <w:rsid w:val="006159CB"/>
    <w:rsid w:val="00615F70"/>
    <w:rsid w:val="006162BC"/>
    <w:rsid w:val="00616FB7"/>
    <w:rsid w:val="00617292"/>
    <w:rsid w:val="006174DC"/>
    <w:rsid w:val="00617BD6"/>
    <w:rsid w:val="00620327"/>
    <w:rsid w:val="00620794"/>
    <w:rsid w:val="00620E72"/>
    <w:rsid w:val="00621113"/>
    <w:rsid w:val="0062118E"/>
    <w:rsid w:val="0062127D"/>
    <w:rsid w:val="00621928"/>
    <w:rsid w:val="006226E4"/>
    <w:rsid w:val="006246DE"/>
    <w:rsid w:val="00624790"/>
    <w:rsid w:val="00624AD5"/>
    <w:rsid w:val="006254FA"/>
    <w:rsid w:val="0062619C"/>
    <w:rsid w:val="00626470"/>
    <w:rsid w:val="00627420"/>
    <w:rsid w:val="006275FD"/>
    <w:rsid w:val="00630736"/>
    <w:rsid w:val="00630AD7"/>
    <w:rsid w:val="0063144D"/>
    <w:rsid w:val="00631E21"/>
    <w:rsid w:val="00632CD3"/>
    <w:rsid w:val="0063325A"/>
    <w:rsid w:val="0063373E"/>
    <w:rsid w:val="00633DBA"/>
    <w:rsid w:val="00635CF5"/>
    <w:rsid w:val="006373C9"/>
    <w:rsid w:val="00637564"/>
    <w:rsid w:val="006407E3"/>
    <w:rsid w:val="00640BD2"/>
    <w:rsid w:val="00640E30"/>
    <w:rsid w:val="00641754"/>
    <w:rsid w:val="00641955"/>
    <w:rsid w:val="00642342"/>
    <w:rsid w:val="0064245A"/>
    <w:rsid w:val="00642571"/>
    <w:rsid w:val="00642AA1"/>
    <w:rsid w:val="00642E6C"/>
    <w:rsid w:val="00643331"/>
    <w:rsid w:val="00644109"/>
    <w:rsid w:val="006443D3"/>
    <w:rsid w:val="006455BA"/>
    <w:rsid w:val="00646060"/>
    <w:rsid w:val="006464F1"/>
    <w:rsid w:val="0064729D"/>
    <w:rsid w:val="0064781D"/>
    <w:rsid w:val="00647E99"/>
    <w:rsid w:val="00650349"/>
    <w:rsid w:val="00650F6C"/>
    <w:rsid w:val="00650F8A"/>
    <w:rsid w:val="006527F6"/>
    <w:rsid w:val="00652ACF"/>
    <w:rsid w:val="0065410E"/>
    <w:rsid w:val="00654216"/>
    <w:rsid w:val="00654B40"/>
    <w:rsid w:val="0065659C"/>
    <w:rsid w:val="006569DA"/>
    <w:rsid w:val="0065798F"/>
    <w:rsid w:val="0066010C"/>
    <w:rsid w:val="00661117"/>
    <w:rsid w:val="0066147A"/>
    <w:rsid w:val="00661495"/>
    <w:rsid w:val="006626DA"/>
    <w:rsid w:val="0066292E"/>
    <w:rsid w:val="00662DE4"/>
    <w:rsid w:val="0066371E"/>
    <w:rsid w:val="006637B0"/>
    <w:rsid w:val="00663EF4"/>
    <w:rsid w:val="00664E25"/>
    <w:rsid w:val="0066506C"/>
    <w:rsid w:val="00665323"/>
    <w:rsid w:val="00665736"/>
    <w:rsid w:val="00665C7E"/>
    <w:rsid w:val="00665E3F"/>
    <w:rsid w:val="0066636B"/>
    <w:rsid w:val="00666E16"/>
    <w:rsid w:val="006702D6"/>
    <w:rsid w:val="0067085D"/>
    <w:rsid w:val="0067108D"/>
    <w:rsid w:val="00671819"/>
    <w:rsid w:val="00671E26"/>
    <w:rsid w:val="00673C56"/>
    <w:rsid w:val="00673F34"/>
    <w:rsid w:val="00675781"/>
    <w:rsid w:val="006757D5"/>
    <w:rsid w:val="0067724E"/>
    <w:rsid w:val="00677386"/>
    <w:rsid w:val="006775E5"/>
    <w:rsid w:val="006778AB"/>
    <w:rsid w:val="00680A6E"/>
    <w:rsid w:val="00681081"/>
    <w:rsid w:val="00681304"/>
    <w:rsid w:val="00681644"/>
    <w:rsid w:val="00681EB5"/>
    <w:rsid w:val="00681FD1"/>
    <w:rsid w:val="00683310"/>
    <w:rsid w:val="006836D8"/>
    <w:rsid w:val="00684000"/>
    <w:rsid w:val="00684108"/>
    <w:rsid w:val="00684AD7"/>
    <w:rsid w:val="0068553C"/>
    <w:rsid w:val="0068565D"/>
    <w:rsid w:val="006859F1"/>
    <w:rsid w:val="00685D51"/>
    <w:rsid w:val="00686671"/>
    <w:rsid w:val="0068698A"/>
    <w:rsid w:val="00687482"/>
    <w:rsid w:val="0068754C"/>
    <w:rsid w:val="006919A1"/>
    <w:rsid w:val="006930CB"/>
    <w:rsid w:val="00694E39"/>
    <w:rsid w:val="0069536A"/>
    <w:rsid w:val="0069546D"/>
    <w:rsid w:val="00696E98"/>
    <w:rsid w:val="0069714A"/>
    <w:rsid w:val="00697255"/>
    <w:rsid w:val="00697C70"/>
    <w:rsid w:val="00697D5A"/>
    <w:rsid w:val="006A0767"/>
    <w:rsid w:val="006A09F5"/>
    <w:rsid w:val="006A0EAA"/>
    <w:rsid w:val="006A123D"/>
    <w:rsid w:val="006A126A"/>
    <w:rsid w:val="006A214A"/>
    <w:rsid w:val="006A2353"/>
    <w:rsid w:val="006A2D2A"/>
    <w:rsid w:val="006A3263"/>
    <w:rsid w:val="006A40C8"/>
    <w:rsid w:val="006A4A18"/>
    <w:rsid w:val="006A51F2"/>
    <w:rsid w:val="006A53FA"/>
    <w:rsid w:val="006A57A5"/>
    <w:rsid w:val="006A586D"/>
    <w:rsid w:val="006A641D"/>
    <w:rsid w:val="006A6D65"/>
    <w:rsid w:val="006A7841"/>
    <w:rsid w:val="006A7C95"/>
    <w:rsid w:val="006A7D17"/>
    <w:rsid w:val="006B19D7"/>
    <w:rsid w:val="006B3268"/>
    <w:rsid w:val="006B4FF8"/>
    <w:rsid w:val="006B51B1"/>
    <w:rsid w:val="006B56AA"/>
    <w:rsid w:val="006B6395"/>
    <w:rsid w:val="006C079C"/>
    <w:rsid w:val="006C0BB4"/>
    <w:rsid w:val="006C1A80"/>
    <w:rsid w:val="006C1BEE"/>
    <w:rsid w:val="006C2748"/>
    <w:rsid w:val="006C29BE"/>
    <w:rsid w:val="006C53A3"/>
    <w:rsid w:val="006C5798"/>
    <w:rsid w:val="006C6083"/>
    <w:rsid w:val="006C6507"/>
    <w:rsid w:val="006C6CF7"/>
    <w:rsid w:val="006C7067"/>
    <w:rsid w:val="006C78DA"/>
    <w:rsid w:val="006D01FB"/>
    <w:rsid w:val="006D0433"/>
    <w:rsid w:val="006D2987"/>
    <w:rsid w:val="006D39F4"/>
    <w:rsid w:val="006D445B"/>
    <w:rsid w:val="006D5054"/>
    <w:rsid w:val="006D55D1"/>
    <w:rsid w:val="006D56B4"/>
    <w:rsid w:val="006D5AA5"/>
    <w:rsid w:val="006D655A"/>
    <w:rsid w:val="006D68D0"/>
    <w:rsid w:val="006D6F65"/>
    <w:rsid w:val="006D769F"/>
    <w:rsid w:val="006D77C4"/>
    <w:rsid w:val="006D7915"/>
    <w:rsid w:val="006E0A08"/>
    <w:rsid w:val="006E1009"/>
    <w:rsid w:val="006E23BF"/>
    <w:rsid w:val="006E396E"/>
    <w:rsid w:val="006E40AB"/>
    <w:rsid w:val="006E4EE1"/>
    <w:rsid w:val="006E514E"/>
    <w:rsid w:val="006E63DE"/>
    <w:rsid w:val="006E6427"/>
    <w:rsid w:val="006E7133"/>
    <w:rsid w:val="006E7595"/>
    <w:rsid w:val="006F0635"/>
    <w:rsid w:val="006F0691"/>
    <w:rsid w:val="006F06F1"/>
    <w:rsid w:val="006F0921"/>
    <w:rsid w:val="006F0B2F"/>
    <w:rsid w:val="006F19EF"/>
    <w:rsid w:val="006F1CCF"/>
    <w:rsid w:val="006F2CE2"/>
    <w:rsid w:val="006F316E"/>
    <w:rsid w:val="006F31BE"/>
    <w:rsid w:val="006F384A"/>
    <w:rsid w:val="006F3EAF"/>
    <w:rsid w:val="006F4268"/>
    <w:rsid w:val="006F4464"/>
    <w:rsid w:val="006F4EE4"/>
    <w:rsid w:val="006F58AB"/>
    <w:rsid w:val="006F66AC"/>
    <w:rsid w:val="006F7420"/>
    <w:rsid w:val="006F7727"/>
    <w:rsid w:val="006F788C"/>
    <w:rsid w:val="006F7AB8"/>
    <w:rsid w:val="006F7B63"/>
    <w:rsid w:val="00700DE8"/>
    <w:rsid w:val="0070291C"/>
    <w:rsid w:val="0070366C"/>
    <w:rsid w:val="00703EAF"/>
    <w:rsid w:val="00705962"/>
    <w:rsid w:val="007065D4"/>
    <w:rsid w:val="00706E75"/>
    <w:rsid w:val="00707056"/>
    <w:rsid w:val="00707125"/>
    <w:rsid w:val="00707817"/>
    <w:rsid w:val="00707C6F"/>
    <w:rsid w:val="007107D6"/>
    <w:rsid w:val="007118BB"/>
    <w:rsid w:val="00711C0C"/>
    <w:rsid w:val="007121D2"/>
    <w:rsid w:val="007122D6"/>
    <w:rsid w:val="0071270F"/>
    <w:rsid w:val="007139FE"/>
    <w:rsid w:val="00713FA1"/>
    <w:rsid w:val="007149D6"/>
    <w:rsid w:val="007149EB"/>
    <w:rsid w:val="00715329"/>
    <w:rsid w:val="007156B5"/>
    <w:rsid w:val="007160CD"/>
    <w:rsid w:val="007161E1"/>
    <w:rsid w:val="007167ED"/>
    <w:rsid w:val="00716E2B"/>
    <w:rsid w:val="0071727A"/>
    <w:rsid w:val="007173EA"/>
    <w:rsid w:val="007177B3"/>
    <w:rsid w:val="00720368"/>
    <w:rsid w:val="00720C89"/>
    <w:rsid w:val="007225A5"/>
    <w:rsid w:val="007227E6"/>
    <w:rsid w:val="007229D4"/>
    <w:rsid w:val="0072305B"/>
    <w:rsid w:val="0072328C"/>
    <w:rsid w:val="00723422"/>
    <w:rsid w:val="007245AF"/>
    <w:rsid w:val="00724E92"/>
    <w:rsid w:val="00725290"/>
    <w:rsid w:val="00725313"/>
    <w:rsid w:val="00727540"/>
    <w:rsid w:val="00727926"/>
    <w:rsid w:val="00727C34"/>
    <w:rsid w:val="00730636"/>
    <w:rsid w:val="00731E29"/>
    <w:rsid w:val="00732AF1"/>
    <w:rsid w:val="0073300C"/>
    <w:rsid w:val="00733DD4"/>
    <w:rsid w:val="0073489A"/>
    <w:rsid w:val="0073492D"/>
    <w:rsid w:val="0073550A"/>
    <w:rsid w:val="007357F1"/>
    <w:rsid w:val="007358BB"/>
    <w:rsid w:val="00736042"/>
    <w:rsid w:val="007373BA"/>
    <w:rsid w:val="00737717"/>
    <w:rsid w:val="00737B18"/>
    <w:rsid w:val="00737C02"/>
    <w:rsid w:val="007413B2"/>
    <w:rsid w:val="007415B4"/>
    <w:rsid w:val="007439A9"/>
    <w:rsid w:val="0074513B"/>
    <w:rsid w:val="00745158"/>
    <w:rsid w:val="00745AE7"/>
    <w:rsid w:val="00746539"/>
    <w:rsid w:val="00746618"/>
    <w:rsid w:val="007467D8"/>
    <w:rsid w:val="00746A80"/>
    <w:rsid w:val="007475D0"/>
    <w:rsid w:val="007478E3"/>
    <w:rsid w:val="00747A20"/>
    <w:rsid w:val="00747A44"/>
    <w:rsid w:val="00747C25"/>
    <w:rsid w:val="007503C0"/>
    <w:rsid w:val="00750C98"/>
    <w:rsid w:val="007512F4"/>
    <w:rsid w:val="007530EA"/>
    <w:rsid w:val="00754101"/>
    <w:rsid w:val="0075448B"/>
    <w:rsid w:val="00754799"/>
    <w:rsid w:val="0075487F"/>
    <w:rsid w:val="00754A78"/>
    <w:rsid w:val="00754B14"/>
    <w:rsid w:val="00754B43"/>
    <w:rsid w:val="00755F35"/>
    <w:rsid w:val="00756D87"/>
    <w:rsid w:val="00760145"/>
    <w:rsid w:val="00760348"/>
    <w:rsid w:val="00760D9C"/>
    <w:rsid w:val="007612F3"/>
    <w:rsid w:val="0076132C"/>
    <w:rsid w:val="00761864"/>
    <w:rsid w:val="00762D37"/>
    <w:rsid w:val="00763D16"/>
    <w:rsid w:val="00764325"/>
    <w:rsid w:val="00764D87"/>
    <w:rsid w:val="00765CAE"/>
    <w:rsid w:val="00766AC3"/>
    <w:rsid w:val="00766EC1"/>
    <w:rsid w:val="0076747D"/>
    <w:rsid w:val="007703B5"/>
    <w:rsid w:val="00770CC7"/>
    <w:rsid w:val="007710F6"/>
    <w:rsid w:val="00771DC5"/>
    <w:rsid w:val="00771F14"/>
    <w:rsid w:val="00771FE2"/>
    <w:rsid w:val="00773E8B"/>
    <w:rsid w:val="0077472E"/>
    <w:rsid w:val="0077734E"/>
    <w:rsid w:val="0078082D"/>
    <w:rsid w:val="00780BA1"/>
    <w:rsid w:val="007814F0"/>
    <w:rsid w:val="007815EF"/>
    <w:rsid w:val="00781D3D"/>
    <w:rsid w:val="007828D3"/>
    <w:rsid w:val="00783BF9"/>
    <w:rsid w:val="00784350"/>
    <w:rsid w:val="00786587"/>
    <w:rsid w:val="00787782"/>
    <w:rsid w:val="00787BAC"/>
    <w:rsid w:val="00787D5C"/>
    <w:rsid w:val="00792A21"/>
    <w:rsid w:val="00793AA4"/>
    <w:rsid w:val="00794BA3"/>
    <w:rsid w:val="00795816"/>
    <w:rsid w:val="0079788F"/>
    <w:rsid w:val="00797937"/>
    <w:rsid w:val="00797AB8"/>
    <w:rsid w:val="00797E29"/>
    <w:rsid w:val="007A0109"/>
    <w:rsid w:val="007A1559"/>
    <w:rsid w:val="007A1959"/>
    <w:rsid w:val="007A24A6"/>
    <w:rsid w:val="007A491B"/>
    <w:rsid w:val="007A6F9B"/>
    <w:rsid w:val="007A7793"/>
    <w:rsid w:val="007B010C"/>
    <w:rsid w:val="007B0692"/>
    <w:rsid w:val="007B08CA"/>
    <w:rsid w:val="007B10A8"/>
    <w:rsid w:val="007B123A"/>
    <w:rsid w:val="007B192B"/>
    <w:rsid w:val="007B273C"/>
    <w:rsid w:val="007B30F3"/>
    <w:rsid w:val="007B32E1"/>
    <w:rsid w:val="007B34BF"/>
    <w:rsid w:val="007B3528"/>
    <w:rsid w:val="007B3A81"/>
    <w:rsid w:val="007B3CA9"/>
    <w:rsid w:val="007B4B0A"/>
    <w:rsid w:val="007B58DB"/>
    <w:rsid w:val="007B5EF3"/>
    <w:rsid w:val="007B6525"/>
    <w:rsid w:val="007B6C3E"/>
    <w:rsid w:val="007C006D"/>
    <w:rsid w:val="007C08C7"/>
    <w:rsid w:val="007C1323"/>
    <w:rsid w:val="007C1517"/>
    <w:rsid w:val="007C169E"/>
    <w:rsid w:val="007C17DA"/>
    <w:rsid w:val="007C1E41"/>
    <w:rsid w:val="007C2683"/>
    <w:rsid w:val="007C41C6"/>
    <w:rsid w:val="007C4564"/>
    <w:rsid w:val="007C519F"/>
    <w:rsid w:val="007C57B0"/>
    <w:rsid w:val="007C7390"/>
    <w:rsid w:val="007D1628"/>
    <w:rsid w:val="007D1ED1"/>
    <w:rsid w:val="007D279A"/>
    <w:rsid w:val="007D27ED"/>
    <w:rsid w:val="007D35C6"/>
    <w:rsid w:val="007D52BA"/>
    <w:rsid w:val="007D5A5E"/>
    <w:rsid w:val="007D64AA"/>
    <w:rsid w:val="007D7043"/>
    <w:rsid w:val="007D7C93"/>
    <w:rsid w:val="007E094C"/>
    <w:rsid w:val="007E158E"/>
    <w:rsid w:val="007E15E1"/>
    <w:rsid w:val="007E269B"/>
    <w:rsid w:val="007E28DA"/>
    <w:rsid w:val="007E47DF"/>
    <w:rsid w:val="007E4E63"/>
    <w:rsid w:val="007E5321"/>
    <w:rsid w:val="007E5F56"/>
    <w:rsid w:val="007E7510"/>
    <w:rsid w:val="007E7723"/>
    <w:rsid w:val="007E7BD9"/>
    <w:rsid w:val="007F103A"/>
    <w:rsid w:val="007F1CB4"/>
    <w:rsid w:val="007F2EDC"/>
    <w:rsid w:val="007F391C"/>
    <w:rsid w:val="007F3977"/>
    <w:rsid w:val="007F3E52"/>
    <w:rsid w:val="007F481B"/>
    <w:rsid w:val="007F4B4C"/>
    <w:rsid w:val="007F53A9"/>
    <w:rsid w:val="007F57E7"/>
    <w:rsid w:val="007F5A01"/>
    <w:rsid w:val="007F61B2"/>
    <w:rsid w:val="007F6262"/>
    <w:rsid w:val="007F71FC"/>
    <w:rsid w:val="007F7F8B"/>
    <w:rsid w:val="00800A46"/>
    <w:rsid w:val="00801553"/>
    <w:rsid w:val="00801DE5"/>
    <w:rsid w:val="0080359B"/>
    <w:rsid w:val="00804778"/>
    <w:rsid w:val="00806E1B"/>
    <w:rsid w:val="0080785A"/>
    <w:rsid w:val="008104D5"/>
    <w:rsid w:val="00810DA1"/>
    <w:rsid w:val="0081169B"/>
    <w:rsid w:val="00811F42"/>
    <w:rsid w:val="0081343E"/>
    <w:rsid w:val="008135E0"/>
    <w:rsid w:val="00815005"/>
    <w:rsid w:val="00815798"/>
    <w:rsid w:val="008166E3"/>
    <w:rsid w:val="00817DED"/>
    <w:rsid w:val="008201DE"/>
    <w:rsid w:val="00821675"/>
    <w:rsid w:val="00822571"/>
    <w:rsid w:val="00824737"/>
    <w:rsid w:val="0082620D"/>
    <w:rsid w:val="00826BC1"/>
    <w:rsid w:val="00827CAF"/>
    <w:rsid w:val="0083075B"/>
    <w:rsid w:val="00830976"/>
    <w:rsid w:val="00830D8D"/>
    <w:rsid w:val="00831155"/>
    <w:rsid w:val="008312FE"/>
    <w:rsid w:val="00831B7D"/>
    <w:rsid w:val="008330B0"/>
    <w:rsid w:val="008344F4"/>
    <w:rsid w:val="00834957"/>
    <w:rsid w:val="00835087"/>
    <w:rsid w:val="008358EF"/>
    <w:rsid w:val="00835B16"/>
    <w:rsid w:val="0083653F"/>
    <w:rsid w:val="00836E59"/>
    <w:rsid w:val="00837261"/>
    <w:rsid w:val="008374A0"/>
    <w:rsid w:val="008406FB"/>
    <w:rsid w:val="00840F18"/>
    <w:rsid w:val="00841246"/>
    <w:rsid w:val="00841C88"/>
    <w:rsid w:val="00841DA9"/>
    <w:rsid w:val="008423F6"/>
    <w:rsid w:val="00843922"/>
    <w:rsid w:val="008439AA"/>
    <w:rsid w:val="008441AD"/>
    <w:rsid w:val="008454F2"/>
    <w:rsid w:val="0084572F"/>
    <w:rsid w:val="00845899"/>
    <w:rsid w:val="00845AF0"/>
    <w:rsid w:val="00845CE5"/>
    <w:rsid w:val="00846679"/>
    <w:rsid w:val="0084771A"/>
    <w:rsid w:val="00847B90"/>
    <w:rsid w:val="00847F24"/>
    <w:rsid w:val="00850C84"/>
    <w:rsid w:val="008513FF"/>
    <w:rsid w:val="00851915"/>
    <w:rsid w:val="008524D6"/>
    <w:rsid w:val="008531C4"/>
    <w:rsid w:val="0085387F"/>
    <w:rsid w:val="008554D3"/>
    <w:rsid w:val="00856193"/>
    <w:rsid w:val="008564F0"/>
    <w:rsid w:val="0086092F"/>
    <w:rsid w:val="00861171"/>
    <w:rsid w:val="00861C2D"/>
    <w:rsid w:val="00862F7E"/>
    <w:rsid w:val="00863B0E"/>
    <w:rsid w:val="008648F7"/>
    <w:rsid w:val="008658E8"/>
    <w:rsid w:val="00866BD2"/>
    <w:rsid w:val="00867D79"/>
    <w:rsid w:val="0087032F"/>
    <w:rsid w:val="008718C8"/>
    <w:rsid w:val="008719AE"/>
    <w:rsid w:val="0087505A"/>
    <w:rsid w:val="008754BB"/>
    <w:rsid w:val="008763BD"/>
    <w:rsid w:val="00876CAC"/>
    <w:rsid w:val="008772E3"/>
    <w:rsid w:val="00880057"/>
    <w:rsid w:val="008801D5"/>
    <w:rsid w:val="00880844"/>
    <w:rsid w:val="00880C6C"/>
    <w:rsid w:val="0088122F"/>
    <w:rsid w:val="00881483"/>
    <w:rsid w:val="008815BA"/>
    <w:rsid w:val="008825F1"/>
    <w:rsid w:val="00882DF9"/>
    <w:rsid w:val="00882E2A"/>
    <w:rsid w:val="00883690"/>
    <w:rsid w:val="00883711"/>
    <w:rsid w:val="00883C9C"/>
    <w:rsid w:val="008850B8"/>
    <w:rsid w:val="00885647"/>
    <w:rsid w:val="00885DCF"/>
    <w:rsid w:val="00886B8F"/>
    <w:rsid w:val="00887338"/>
    <w:rsid w:val="008877D1"/>
    <w:rsid w:val="00890195"/>
    <w:rsid w:val="008909A1"/>
    <w:rsid w:val="00890EDA"/>
    <w:rsid w:val="008913EB"/>
    <w:rsid w:val="0089173A"/>
    <w:rsid w:val="008923C9"/>
    <w:rsid w:val="008930B7"/>
    <w:rsid w:val="00894F90"/>
    <w:rsid w:val="0089521D"/>
    <w:rsid w:val="00895E4A"/>
    <w:rsid w:val="00895EA0"/>
    <w:rsid w:val="008960B3"/>
    <w:rsid w:val="00896F2E"/>
    <w:rsid w:val="0089782E"/>
    <w:rsid w:val="00897C52"/>
    <w:rsid w:val="00897C91"/>
    <w:rsid w:val="008A0338"/>
    <w:rsid w:val="008A104E"/>
    <w:rsid w:val="008A2025"/>
    <w:rsid w:val="008A2B01"/>
    <w:rsid w:val="008A383F"/>
    <w:rsid w:val="008A3F2B"/>
    <w:rsid w:val="008A429E"/>
    <w:rsid w:val="008A4319"/>
    <w:rsid w:val="008A50CC"/>
    <w:rsid w:val="008A5AF5"/>
    <w:rsid w:val="008A6C98"/>
    <w:rsid w:val="008A7398"/>
    <w:rsid w:val="008B07FF"/>
    <w:rsid w:val="008B0863"/>
    <w:rsid w:val="008B0A2E"/>
    <w:rsid w:val="008B0BCE"/>
    <w:rsid w:val="008B1331"/>
    <w:rsid w:val="008B17C6"/>
    <w:rsid w:val="008B1CF7"/>
    <w:rsid w:val="008B35B4"/>
    <w:rsid w:val="008B37A1"/>
    <w:rsid w:val="008B3D7E"/>
    <w:rsid w:val="008B42E2"/>
    <w:rsid w:val="008B4B4D"/>
    <w:rsid w:val="008B4DA6"/>
    <w:rsid w:val="008B5211"/>
    <w:rsid w:val="008B551B"/>
    <w:rsid w:val="008B623F"/>
    <w:rsid w:val="008B6908"/>
    <w:rsid w:val="008B75B3"/>
    <w:rsid w:val="008B78C3"/>
    <w:rsid w:val="008B78D1"/>
    <w:rsid w:val="008C0841"/>
    <w:rsid w:val="008C091A"/>
    <w:rsid w:val="008C0E69"/>
    <w:rsid w:val="008C1172"/>
    <w:rsid w:val="008C12C9"/>
    <w:rsid w:val="008C15CE"/>
    <w:rsid w:val="008C18A6"/>
    <w:rsid w:val="008C2421"/>
    <w:rsid w:val="008C4201"/>
    <w:rsid w:val="008C4AE9"/>
    <w:rsid w:val="008C4E4A"/>
    <w:rsid w:val="008C5222"/>
    <w:rsid w:val="008C52F0"/>
    <w:rsid w:val="008C5969"/>
    <w:rsid w:val="008C5CD7"/>
    <w:rsid w:val="008C5D6F"/>
    <w:rsid w:val="008C67C7"/>
    <w:rsid w:val="008C728B"/>
    <w:rsid w:val="008C74DB"/>
    <w:rsid w:val="008C75F2"/>
    <w:rsid w:val="008C7B22"/>
    <w:rsid w:val="008C7E20"/>
    <w:rsid w:val="008D127A"/>
    <w:rsid w:val="008D189B"/>
    <w:rsid w:val="008D1D8E"/>
    <w:rsid w:val="008D1DEE"/>
    <w:rsid w:val="008D251A"/>
    <w:rsid w:val="008D41B7"/>
    <w:rsid w:val="008D630B"/>
    <w:rsid w:val="008D6569"/>
    <w:rsid w:val="008D71A1"/>
    <w:rsid w:val="008E06B8"/>
    <w:rsid w:val="008E0C0D"/>
    <w:rsid w:val="008E14DA"/>
    <w:rsid w:val="008E1563"/>
    <w:rsid w:val="008E1BB4"/>
    <w:rsid w:val="008E1DA0"/>
    <w:rsid w:val="008E23C5"/>
    <w:rsid w:val="008E265E"/>
    <w:rsid w:val="008E30F3"/>
    <w:rsid w:val="008E4BED"/>
    <w:rsid w:val="008E4E49"/>
    <w:rsid w:val="008E5142"/>
    <w:rsid w:val="008E5DA3"/>
    <w:rsid w:val="008E6697"/>
    <w:rsid w:val="008E6A10"/>
    <w:rsid w:val="008F0065"/>
    <w:rsid w:val="008F02F0"/>
    <w:rsid w:val="008F03D2"/>
    <w:rsid w:val="008F0788"/>
    <w:rsid w:val="008F1C24"/>
    <w:rsid w:val="008F1F13"/>
    <w:rsid w:val="008F2044"/>
    <w:rsid w:val="008F2687"/>
    <w:rsid w:val="008F2B36"/>
    <w:rsid w:val="008F2FBD"/>
    <w:rsid w:val="008F42F1"/>
    <w:rsid w:val="008F49DB"/>
    <w:rsid w:val="008F4B05"/>
    <w:rsid w:val="008F6310"/>
    <w:rsid w:val="008F6B0E"/>
    <w:rsid w:val="008F6CA9"/>
    <w:rsid w:val="008F7CC4"/>
    <w:rsid w:val="008F7E16"/>
    <w:rsid w:val="00900807"/>
    <w:rsid w:val="00901753"/>
    <w:rsid w:val="0090192C"/>
    <w:rsid w:val="00901CDB"/>
    <w:rsid w:val="00901FBE"/>
    <w:rsid w:val="00903BCE"/>
    <w:rsid w:val="00903F14"/>
    <w:rsid w:val="00904390"/>
    <w:rsid w:val="00904F54"/>
    <w:rsid w:val="00905232"/>
    <w:rsid w:val="0090574F"/>
    <w:rsid w:val="0090596D"/>
    <w:rsid w:val="009064FC"/>
    <w:rsid w:val="009072CE"/>
    <w:rsid w:val="00907BE8"/>
    <w:rsid w:val="0091095E"/>
    <w:rsid w:val="00910DD2"/>
    <w:rsid w:val="009111ED"/>
    <w:rsid w:val="0091180D"/>
    <w:rsid w:val="00913821"/>
    <w:rsid w:val="00915D4A"/>
    <w:rsid w:val="00916963"/>
    <w:rsid w:val="00916B7A"/>
    <w:rsid w:val="00920923"/>
    <w:rsid w:val="00921FDD"/>
    <w:rsid w:val="0092248A"/>
    <w:rsid w:val="00922B55"/>
    <w:rsid w:val="00923255"/>
    <w:rsid w:val="00923A2F"/>
    <w:rsid w:val="00924053"/>
    <w:rsid w:val="009246A0"/>
    <w:rsid w:val="009254E9"/>
    <w:rsid w:val="0092596B"/>
    <w:rsid w:val="00927874"/>
    <w:rsid w:val="00931D3D"/>
    <w:rsid w:val="00931EE1"/>
    <w:rsid w:val="00932339"/>
    <w:rsid w:val="00932FA1"/>
    <w:rsid w:val="009337FA"/>
    <w:rsid w:val="00933B95"/>
    <w:rsid w:val="00934685"/>
    <w:rsid w:val="00934B30"/>
    <w:rsid w:val="009350DD"/>
    <w:rsid w:val="009354C7"/>
    <w:rsid w:val="009355E8"/>
    <w:rsid w:val="00935DAE"/>
    <w:rsid w:val="00936187"/>
    <w:rsid w:val="009363B0"/>
    <w:rsid w:val="00940B9B"/>
    <w:rsid w:val="00941EE5"/>
    <w:rsid w:val="009423E5"/>
    <w:rsid w:val="0094313F"/>
    <w:rsid w:val="00943193"/>
    <w:rsid w:val="009439C3"/>
    <w:rsid w:val="0094474B"/>
    <w:rsid w:val="00944BDB"/>
    <w:rsid w:val="00945086"/>
    <w:rsid w:val="00945EC1"/>
    <w:rsid w:val="009464AC"/>
    <w:rsid w:val="00946815"/>
    <w:rsid w:val="00946A6D"/>
    <w:rsid w:val="00946F38"/>
    <w:rsid w:val="009473F4"/>
    <w:rsid w:val="00950F23"/>
    <w:rsid w:val="00951540"/>
    <w:rsid w:val="00952D5F"/>
    <w:rsid w:val="00953786"/>
    <w:rsid w:val="00953CC0"/>
    <w:rsid w:val="009542AF"/>
    <w:rsid w:val="00954485"/>
    <w:rsid w:val="00954766"/>
    <w:rsid w:val="00956BE8"/>
    <w:rsid w:val="00957315"/>
    <w:rsid w:val="009576A5"/>
    <w:rsid w:val="0096085C"/>
    <w:rsid w:val="009617CE"/>
    <w:rsid w:val="00961825"/>
    <w:rsid w:val="00961D81"/>
    <w:rsid w:val="009624EC"/>
    <w:rsid w:val="0096411E"/>
    <w:rsid w:val="00964859"/>
    <w:rsid w:val="00964BC6"/>
    <w:rsid w:val="00964C3B"/>
    <w:rsid w:val="00966947"/>
    <w:rsid w:val="00967B61"/>
    <w:rsid w:val="00970335"/>
    <w:rsid w:val="00971AD7"/>
    <w:rsid w:val="00971D72"/>
    <w:rsid w:val="00973C75"/>
    <w:rsid w:val="009820BC"/>
    <w:rsid w:val="009822FE"/>
    <w:rsid w:val="00983451"/>
    <w:rsid w:val="009843C0"/>
    <w:rsid w:val="00984AEA"/>
    <w:rsid w:val="00984C33"/>
    <w:rsid w:val="00984EDF"/>
    <w:rsid w:val="009861A2"/>
    <w:rsid w:val="00986956"/>
    <w:rsid w:val="009873DC"/>
    <w:rsid w:val="0098782F"/>
    <w:rsid w:val="0099151F"/>
    <w:rsid w:val="009919AF"/>
    <w:rsid w:val="00992FF9"/>
    <w:rsid w:val="009957CA"/>
    <w:rsid w:val="00995E56"/>
    <w:rsid w:val="009960A4"/>
    <w:rsid w:val="00996E73"/>
    <w:rsid w:val="009977CA"/>
    <w:rsid w:val="009A18D1"/>
    <w:rsid w:val="009A28ED"/>
    <w:rsid w:val="009A2947"/>
    <w:rsid w:val="009A2E7B"/>
    <w:rsid w:val="009A3149"/>
    <w:rsid w:val="009A45C6"/>
    <w:rsid w:val="009A47AF"/>
    <w:rsid w:val="009A4DBB"/>
    <w:rsid w:val="009A5689"/>
    <w:rsid w:val="009A5C36"/>
    <w:rsid w:val="009A5FB5"/>
    <w:rsid w:val="009A687A"/>
    <w:rsid w:val="009A71E6"/>
    <w:rsid w:val="009A7B88"/>
    <w:rsid w:val="009B01D8"/>
    <w:rsid w:val="009B0F4C"/>
    <w:rsid w:val="009B2421"/>
    <w:rsid w:val="009B3CC3"/>
    <w:rsid w:val="009B512F"/>
    <w:rsid w:val="009B5454"/>
    <w:rsid w:val="009B5630"/>
    <w:rsid w:val="009B6D9D"/>
    <w:rsid w:val="009B7E94"/>
    <w:rsid w:val="009C028F"/>
    <w:rsid w:val="009C20C3"/>
    <w:rsid w:val="009C30E0"/>
    <w:rsid w:val="009C3A63"/>
    <w:rsid w:val="009C48C1"/>
    <w:rsid w:val="009C4F0C"/>
    <w:rsid w:val="009C61F7"/>
    <w:rsid w:val="009C6A52"/>
    <w:rsid w:val="009D0073"/>
    <w:rsid w:val="009D023E"/>
    <w:rsid w:val="009D079D"/>
    <w:rsid w:val="009D1959"/>
    <w:rsid w:val="009D19D4"/>
    <w:rsid w:val="009D21E1"/>
    <w:rsid w:val="009D24A4"/>
    <w:rsid w:val="009D2609"/>
    <w:rsid w:val="009D37BA"/>
    <w:rsid w:val="009D52C7"/>
    <w:rsid w:val="009D566B"/>
    <w:rsid w:val="009D657D"/>
    <w:rsid w:val="009D6F64"/>
    <w:rsid w:val="009D7F94"/>
    <w:rsid w:val="009E0C41"/>
    <w:rsid w:val="009E0D1E"/>
    <w:rsid w:val="009E1FFB"/>
    <w:rsid w:val="009E2501"/>
    <w:rsid w:val="009E3BD6"/>
    <w:rsid w:val="009E6511"/>
    <w:rsid w:val="009E7DE7"/>
    <w:rsid w:val="009E7EE9"/>
    <w:rsid w:val="009E7F6F"/>
    <w:rsid w:val="009F030D"/>
    <w:rsid w:val="009F0F6C"/>
    <w:rsid w:val="009F1649"/>
    <w:rsid w:val="009F177C"/>
    <w:rsid w:val="009F2931"/>
    <w:rsid w:val="009F2F7A"/>
    <w:rsid w:val="009F3304"/>
    <w:rsid w:val="009F3B1F"/>
    <w:rsid w:val="009F4033"/>
    <w:rsid w:val="009F417A"/>
    <w:rsid w:val="009F4487"/>
    <w:rsid w:val="009F5323"/>
    <w:rsid w:val="009F6F72"/>
    <w:rsid w:val="009F70CB"/>
    <w:rsid w:val="009F73FB"/>
    <w:rsid w:val="00A01260"/>
    <w:rsid w:val="00A0169D"/>
    <w:rsid w:val="00A01AC9"/>
    <w:rsid w:val="00A02765"/>
    <w:rsid w:val="00A031E8"/>
    <w:rsid w:val="00A03ABB"/>
    <w:rsid w:val="00A040FD"/>
    <w:rsid w:val="00A0470D"/>
    <w:rsid w:val="00A05D97"/>
    <w:rsid w:val="00A105D3"/>
    <w:rsid w:val="00A10BB5"/>
    <w:rsid w:val="00A11DD7"/>
    <w:rsid w:val="00A11F70"/>
    <w:rsid w:val="00A1223F"/>
    <w:rsid w:val="00A12983"/>
    <w:rsid w:val="00A12ACD"/>
    <w:rsid w:val="00A13A3D"/>
    <w:rsid w:val="00A13A83"/>
    <w:rsid w:val="00A13A8B"/>
    <w:rsid w:val="00A13FC1"/>
    <w:rsid w:val="00A143D9"/>
    <w:rsid w:val="00A15336"/>
    <w:rsid w:val="00A16246"/>
    <w:rsid w:val="00A17801"/>
    <w:rsid w:val="00A17B4D"/>
    <w:rsid w:val="00A17CA1"/>
    <w:rsid w:val="00A209BF"/>
    <w:rsid w:val="00A21456"/>
    <w:rsid w:val="00A2183C"/>
    <w:rsid w:val="00A2218B"/>
    <w:rsid w:val="00A25550"/>
    <w:rsid w:val="00A26AAE"/>
    <w:rsid w:val="00A27592"/>
    <w:rsid w:val="00A312C9"/>
    <w:rsid w:val="00A31409"/>
    <w:rsid w:val="00A32B0C"/>
    <w:rsid w:val="00A32D55"/>
    <w:rsid w:val="00A34ACB"/>
    <w:rsid w:val="00A362E8"/>
    <w:rsid w:val="00A3665C"/>
    <w:rsid w:val="00A37236"/>
    <w:rsid w:val="00A374F9"/>
    <w:rsid w:val="00A37ED5"/>
    <w:rsid w:val="00A409BE"/>
    <w:rsid w:val="00A42A96"/>
    <w:rsid w:val="00A42DED"/>
    <w:rsid w:val="00A43D05"/>
    <w:rsid w:val="00A43D16"/>
    <w:rsid w:val="00A44183"/>
    <w:rsid w:val="00A447B2"/>
    <w:rsid w:val="00A454BE"/>
    <w:rsid w:val="00A457A6"/>
    <w:rsid w:val="00A4587E"/>
    <w:rsid w:val="00A46F4E"/>
    <w:rsid w:val="00A475D4"/>
    <w:rsid w:val="00A47AD3"/>
    <w:rsid w:val="00A504FB"/>
    <w:rsid w:val="00A51850"/>
    <w:rsid w:val="00A51BA2"/>
    <w:rsid w:val="00A5303F"/>
    <w:rsid w:val="00A531FF"/>
    <w:rsid w:val="00A53993"/>
    <w:rsid w:val="00A5496E"/>
    <w:rsid w:val="00A54B6F"/>
    <w:rsid w:val="00A56558"/>
    <w:rsid w:val="00A57FF9"/>
    <w:rsid w:val="00A62C28"/>
    <w:rsid w:val="00A639C4"/>
    <w:rsid w:val="00A647A2"/>
    <w:rsid w:val="00A64807"/>
    <w:rsid w:val="00A65153"/>
    <w:rsid w:val="00A653A7"/>
    <w:rsid w:val="00A65777"/>
    <w:rsid w:val="00A66165"/>
    <w:rsid w:val="00A66254"/>
    <w:rsid w:val="00A6705A"/>
    <w:rsid w:val="00A676AA"/>
    <w:rsid w:val="00A70421"/>
    <w:rsid w:val="00A714AF"/>
    <w:rsid w:val="00A718DC"/>
    <w:rsid w:val="00A72F99"/>
    <w:rsid w:val="00A73C7D"/>
    <w:rsid w:val="00A75240"/>
    <w:rsid w:val="00A75BF0"/>
    <w:rsid w:val="00A75FA1"/>
    <w:rsid w:val="00A75FE1"/>
    <w:rsid w:val="00A7618E"/>
    <w:rsid w:val="00A76576"/>
    <w:rsid w:val="00A7736D"/>
    <w:rsid w:val="00A77FB8"/>
    <w:rsid w:val="00A80143"/>
    <w:rsid w:val="00A81661"/>
    <w:rsid w:val="00A81A8F"/>
    <w:rsid w:val="00A82058"/>
    <w:rsid w:val="00A83815"/>
    <w:rsid w:val="00A8456F"/>
    <w:rsid w:val="00A85699"/>
    <w:rsid w:val="00A864BD"/>
    <w:rsid w:val="00A86F4E"/>
    <w:rsid w:val="00A8710D"/>
    <w:rsid w:val="00A87141"/>
    <w:rsid w:val="00A919FF"/>
    <w:rsid w:val="00A91C71"/>
    <w:rsid w:val="00A92D95"/>
    <w:rsid w:val="00A933CE"/>
    <w:rsid w:val="00A945C9"/>
    <w:rsid w:val="00A94AB1"/>
    <w:rsid w:val="00A94E6D"/>
    <w:rsid w:val="00A95216"/>
    <w:rsid w:val="00A9746D"/>
    <w:rsid w:val="00A974CE"/>
    <w:rsid w:val="00AA11EF"/>
    <w:rsid w:val="00AA2C97"/>
    <w:rsid w:val="00AA39E7"/>
    <w:rsid w:val="00AA47C3"/>
    <w:rsid w:val="00AA5AB7"/>
    <w:rsid w:val="00AA5D7B"/>
    <w:rsid w:val="00AA6985"/>
    <w:rsid w:val="00AA76EF"/>
    <w:rsid w:val="00AB0984"/>
    <w:rsid w:val="00AB0C80"/>
    <w:rsid w:val="00AB0F29"/>
    <w:rsid w:val="00AB137A"/>
    <w:rsid w:val="00AB1699"/>
    <w:rsid w:val="00AB19A2"/>
    <w:rsid w:val="00AB217A"/>
    <w:rsid w:val="00AB3FF5"/>
    <w:rsid w:val="00AB4D03"/>
    <w:rsid w:val="00AB54CD"/>
    <w:rsid w:val="00AB5C94"/>
    <w:rsid w:val="00AB669D"/>
    <w:rsid w:val="00AB67EB"/>
    <w:rsid w:val="00AB6C85"/>
    <w:rsid w:val="00AB7C28"/>
    <w:rsid w:val="00AC04D8"/>
    <w:rsid w:val="00AC1040"/>
    <w:rsid w:val="00AC18D5"/>
    <w:rsid w:val="00AC1D14"/>
    <w:rsid w:val="00AC2860"/>
    <w:rsid w:val="00AC2FF1"/>
    <w:rsid w:val="00AC3990"/>
    <w:rsid w:val="00AC4581"/>
    <w:rsid w:val="00AC4BB3"/>
    <w:rsid w:val="00AC67E4"/>
    <w:rsid w:val="00AC7093"/>
    <w:rsid w:val="00AC75A1"/>
    <w:rsid w:val="00AC7FE3"/>
    <w:rsid w:val="00AD007E"/>
    <w:rsid w:val="00AD06D7"/>
    <w:rsid w:val="00AD0F2B"/>
    <w:rsid w:val="00AD2A12"/>
    <w:rsid w:val="00AD2F2C"/>
    <w:rsid w:val="00AD3DCF"/>
    <w:rsid w:val="00AD443C"/>
    <w:rsid w:val="00AD465D"/>
    <w:rsid w:val="00AD6017"/>
    <w:rsid w:val="00AE04DC"/>
    <w:rsid w:val="00AE0979"/>
    <w:rsid w:val="00AE244E"/>
    <w:rsid w:val="00AE257E"/>
    <w:rsid w:val="00AE28C8"/>
    <w:rsid w:val="00AE2D4B"/>
    <w:rsid w:val="00AE30AF"/>
    <w:rsid w:val="00AE4549"/>
    <w:rsid w:val="00AE5BF9"/>
    <w:rsid w:val="00AE655B"/>
    <w:rsid w:val="00AE776F"/>
    <w:rsid w:val="00AF0AE1"/>
    <w:rsid w:val="00AF107D"/>
    <w:rsid w:val="00AF132D"/>
    <w:rsid w:val="00AF1969"/>
    <w:rsid w:val="00AF288F"/>
    <w:rsid w:val="00AF305C"/>
    <w:rsid w:val="00AF3E3B"/>
    <w:rsid w:val="00AF5099"/>
    <w:rsid w:val="00AF520E"/>
    <w:rsid w:val="00AF5BE7"/>
    <w:rsid w:val="00AF5D6D"/>
    <w:rsid w:val="00AF6118"/>
    <w:rsid w:val="00AF6755"/>
    <w:rsid w:val="00AF6A82"/>
    <w:rsid w:val="00AF6E35"/>
    <w:rsid w:val="00AF761F"/>
    <w:rsid w:val="00AF78FE"/>
    <w:rsid w:val="00B00239"/>
    <w:rsid w:val="00B003CF"/>
    <w:rsid w:val="00B019A9"/>
    <w:rsid w:val="00B01EA4"/>
    <w:rsid w:val="00B01EF3"/>
    <w:rsid w:val="00B02144"/>
    <w:rsid w:val="00B03042"/>
    <w:rsid w:val="00B03181"/>
    <w:rsid w:val="00B04A34"/>
    <w:rsid w:val="00B05A16"/>
    <w:rsid w:val="00B0626B"/>
    <w:rsid w:val="00B07ED6"/>
    <w:rsid w:val="00B07ED8"/>
    <w:rsid w:val="00B10342"/>
    <w:rsid w:val="00B106AD"/>
    <w:rsid w:val="00B10886"/>
    <w:rsid w:val="00B124CE"/>
    <w:rsid w:val="00B12814"/>
    <w:rsid w:val="00B13D06"/>
    <w:rsid w:val="00B13DA2"/>
    <w:rsid w:val="00B14252"/>
    <w:rsid w:val="00B14AB8"/>
    <w:rsid w:val="00B16104"/>
    <w:rsid w:val="00B20507"/>
    <w:rsid w:val="00B2067F"/>
    <w:rsid w:val="00B20CF3"/>
    <w:rsid w:val="00B20F2C"/>
    <w:rsid w:val="00B21539"/>
    <w:rsid w:val="00B22974"/>
    <w:rsid w:val="00B23396"/>
    <w:rsid w:val="00B2369D"/>
    <w:rsid w:val="00B25ECF"/>
    <w:rsid w:val="00B26AC1"/>
    <w:rsid w:val="00B26D81"/>
    <w:rsid w:val="00B26DD3"/>
    <w:rsid w:val="00B26E3D"/>
    <w:rsid w:val="00B26EFD"/>
    <w:rsid w:val="00B27221"/>
    <w:rsid w:val="00B27D67"/>
    <w:rsid w:val="00B31159"/>
    <w:rsid w:val="00B33195"/>
    <w:rsid w:val="00B33B14"/>
    <w:rsid w:val="00B33BE8"/>
    <w:rsid w:val="00B33DC8"/>
    <w:rsid w:val="00B3485B"/>
    <w:rsid w:val="00B34C96"/>
    <w:rsid w:val="00B35462"/>
    <w:rsid w:val="00B3636D"/>
    <w:rsid w:val="00B37075"/>
    <w:rsid w:val="00B378AE"/>
    <w:rsid w:val="00B37E8E"/>
    <w:rsid w:val="00B405C4"/>
    <w:rsid w:val="00B40E01"/>
    <w:rsid w:val="00B41144"/>
    <w:rsid w:val="00B419AC"/>
    <w:rsid w:val="00B4232C"/>
    <w:rsid w:val="00B4267D"/>
    <w:rsid w:val="00B42991"/>
    <w:rsid w:val="00B43229"/>
    <w:rsid w:val="00B43607"/>
    <w:rsid w:val="00B43734"/>
    <w:rsid w:val="00B43CF4"/>
    <w:rsid w:val="00B43F36"/>
    <w:rsid w:val="00B44D22"/>
    <w:rsid w:val="00B4575C"/>
    <w:rsid w:val="00B45A3C"/>
    <w:rsid w:val="00B45CE7"/>
    <w:rsid w:val="00B45D23"/>
    <w:rsid w:val="00B461C7"/>
    <w:rsid w:val="00B46804"/>
    <w:rsid w:val="00B468B7"/>
    <w:rsid w:val="00B470DB"/>
    <w:rsid w:val="00B474FC"/>
    <w:rsid w:val="00B47F4A"/>
    <w:rsid w:val="00B50D05"/>
    <w:rsid w:val="00B51044"/>
    <w:rsid w:val="00B51650"/>
    <w:rsid w:val="00B52E48"/>
    <w:rsid w:val="00B53E81"/>
    <w:rsid w:val="00B54FCE"/>
    <w:rsid w:val="00B5533A"/>
    <w:rsid w:val="00B55E70"/>
    <w:rsid w:val="00B566FB"/>
    <w:rsid w:val="00B57E1C"/>
    <w:rsid w:val="00B60CB5"/>
    <w:rsid w:val="00B61B92"/>
    <w:rsid w:val="00B63ADC"/>
    <w:rsid w:val="00B63C9B"/>
    <w:rsid w:val="00B63FB3"/>
    <w:rsid w:val="00B64C2C"/>
    <w:rsid w:val="00B6515E"/>
    <w:rsid w:val="00B6548E"/>
    <w:rsid w:val="00B6737A"/>
    <w:rsid w:val="00B67FDA"/>
    <w:rsid w:val="00B71EE4"/>
    <w:rsid w:val="00B72567"/>
    <w:rsid w:val="00B725DA"/>
    <w:rsid w:val="00B72B21"/>
    <w:rsid w:val="00B72D65"/>
    <w:rsid w:val="00B72E07"/>
    <w:rsid w:val="00B74401"/>
    <w:rsid w:val="00B76446"/>
    <w:rsid w:val="00B7675F"/>
    <w:rsid w:val="00B77930"/>
    <w:rsid w:val="00B8069A"/>
    <w:rsid w:val="00B80A37"/>
    <w:rsid w:val="00B81535"/>
    <w:rsid w:val="00B816CC"/>
    <w:rsid w:val="00B81916"/>
    <w:rsid w:val="00B81AE3"/>
    <w:rsid w:val="00B8206E"/>
    <w:rsid w:val="00B822F0"/>
    <w:rsid w:val="00B82920"/>
    <w:rsid w:val="00B8322C"/>
    <w:rsid w:val="00B8335E"/>
    <w:rsid w:val="00B84360"/>
    <w:rsid w:val="00B8585E"/>
    <w:rsid w:val="00B86488"/>
    <w:rsid w:val="00B87028"/>
    <w:rsid w:val="00B906A9"/>
    <w:rsid w:val="00B914A7"/>
    <w:rsid w:val="00B92637"/>
    <w:rsid w:val="00B9387F"/>
    <w:rsid w:val="00B940B2"/>
    <w:rsid w:val="00B94198"/>
    <w:rsid w:val="00B947BD"/>
    <w:rsid w:val="00B954DE"/>
    <w:rsid w:val="00B954F1"/>
    <w:rsid w:val="00B961FE"/>
    <w:rsid w:val="00B96549"/>
    <w:rsid w:val="00B96CFF"/>
    <w:rsid w:val="00B97F74"/>
    <w:rsid w:val="00BA00D7"/>
    <w:rsid w:val="00BA0DA4"/>
    <w:rsid w:val="00BA248F"/>
    <w:rsid w:val="00BA24B2"/>
    <w:rsid w:val="00BA29AA"/>
    <w:rsid w:val="00BA2CAC"/>
    <w:rsid w:val="00BA3CC2"/>
    <w:rsid w:val="00BA4E9A"/>
    <w:rsid w:val="00BA60D7"/>
    <w:rsid w:val="00BA676F"/>
    <w:rsid w:val="00BA6B06"/>
    <w:rsid w:val="00BA7910"/>
    <w:rsid w:val="00BB02B2"/>
    <w:rsid w:val="00BB10F8"/>
    <w:rsid w:val="00BB1236"/>
    <w:rsid w:val="00BB1C5F"/>
    <w:rsid w:val="00BB29E3"/>
    <w:rsid w:val="00BB2B4E"/>
    <w:rsid w:val="00BB2F31"/>
    <w:rsid w:val="00BB375E"/>
    <w:rsid w:val="00BB3BA0"/>
    <w:rsid w:val="00BB4397"/>
    <w:rsid w:val="00BB4DC8"/>
    <w:rsid w:val="00BB4F61"/>
    <w:rsid w:val="00BB5208"/>
    <w:rsid w:val="00BB55DE"/>
    <w:rsid w:val="00BB5D9F"/>
    <w:rsid w:val="00BB67CE"/>
    <w:rsid w:val="00BB6C12"/>
    <w:rsid w:val="00BB6EA9"/>
    <w:rsid w:val="00BB7C99"/>
    <w:rsid w:val="00BC003D"/>
    <w:rsid w:val="00BC136D"/>
    <w:rsid w:val="00BC1513"/>
    <w:rsid w:val="00BC1621"/>
    <w:rsid w:val="00BC2723"/>
    <w:rsid w:val="00BC2843"/>
    <w:rsid w:val="00BC2B03"/>
    <w:rsid w:val="00BC324A"/>
    <w:rsid w:val="00BC4272"/>
    <w:rsid w:val="00BC461E"/>
    <w:rsid w:val="00BC4BEF"/>
    <w:rsid w:val="00BC4F31"/>
    <w:rsid w:val="00BC4FAD"/>
    <w:rsid w:val="00BC5129"/>
    <w:rsid w:val="00BC557B"/>
    <w:rsid w:val="00BC5604"/>
    <w:rsid w:val="00BC6AF3"/>
    <w:rsid w:val="00BC6F70"/>
    <w:rsid w:val="00BD21B5"/>
    <w:rsid w:val="00BD255D"/>
    <w:rsid w:val="00BD41FF"/>
    <w:rsid w:val="00BD42AC"/>
    <w:rsid w:val="00BD4989"/>
    <w:rsid w:val="00BD6373"/>
    <w:rsid w:val="00BD6EAD"/>
    <w:rsid w:val="00BD6F3B"/>
    <w:rsid w:val="00BD72B7"/>
    <w:rsid w:val="00BE0724"/>
    <w:rsid w:val="00BE078F"/>
    <w:rsid w:val="00BE08D0"/>
    <w:rsid w:val="00BE0A0F"/>
    <w:rsid w:val="00BE1354"/>
    <w:rsid w:val="00BE1E9C"/>
    <w:rsid w:val="00BE2A68"/>
    <w:rsid w:val="00BE2F20"/>
    <w:rsid w:val="00BE3162"/>
    <w:rsid w:val="00BE4745"/>
    <w:rsid w:val="00BE4E7C"/>
    <w:rsid w:val="00BE4F3A"/>
    <w:rsid w:val="00BE67E7"/>
    <w:rsid w:val="00BE7080"/>
    <w:rsid w:val="00BE7E00"/>
    <w:rsid w:val="00BF0F8E"/>
    <w:rsid w:val="00BF1257"/>
    <w:rsid w:val="00BF1B58"/>
    <w:rsid w:val="00BF1C46"/>
    <w:rsid w:val="00BF1E46"/>
    <w:rsid w:val="00BF226A"/>
    <w:rsid w:val="00BF2AF6"/>
    <w:rsid w:val="00BF2AFE"/>
    <w:rsid w:val="00BF3E5F"/>
    <w:rsid w:val="00BF4831"/>
    <w:rsid w:val="00BF7A7E"/>
    <w:rsid w:val="00C003D5"/>
    <w:rsid w:val="00C0071E"/>
    <w:rsid w:val="00C00896"/>
    <w:rsid w:val="00C00DF3"/>
    <w:rsid w:val="00C01D3A"/>
    <w:rsid w:val="00C02CB0"/>
    <w:rsid w:val="00C02FBD"/>
    <w:rsid w:val="00C0363D"/>
    <w:rsid w:val="00C04305"/>
    <w:rsid w:val="00C04740"/>
    <w:rsid w:val="00C05405"/>
    <w:rsid w:val="00C063FA"/>
    <w:rsid w:val="00C07665"/>
    <w:rsid w:val="00C07A3E"/>
    <w:rsid w:val="00C07BA1"/>
    <w:rsid w:val="00C10530"/>
    <w:rsid w:val="00C10B35"/>
    <w:rsid w:val="00C124B7"/>
    <w:rsid w:val="00C12E62"/>
    <w:rsid w:val="00C12F75"/>
    <w:rsid w:val="00C148F9"/>
    <w:rsid w:val="00C14D88"/>
    <w:rsid w:val="00C14F7C"/>
    <w:rsid w:val="00C17075"/>
    <w:rsid w:val="00C1723E"/>
    <w:rsid w:val="00C17883"/>
    <w:rsid w:val="00C17F69"/>
    <w:rsid w:val="00C22721"/>
    <w:rsid w:val="00C22CE9"/>
    <w:rsid w:val="00C236AE"/>
    <w:rsid w:val="00C236FA"/>
    <w:rsid w:val="00C25114"/>
    <w:rsid w:val="00C25CCA"/>
    <w:rsid w:val="00C260B3"/>
    <w:rsid w:val="00C266DB"/>
    <w:rsid w:val="00C26C70"/>
    <w:rsid w:val="00C27362"/>
    <w:rsid w:val="00C2765C"/>
    <w:rsid w:val="00C27D82"/>
    <w:rsid w:val="00C27E89"/>
    <w:rsid w:val="00C30E59"/>
    <w:rsid w:val="00C32608"/>
    <w:rsid w:val="00C32BC9"/>
    <w:rsid w:val="00C32C21"/>
    <w:rsid w:val="00C34E0D"/>
    <w:rsid w:val="00C34F72"/>
    <w:rsid w:val="00C363E5"/>
    <w:rsid w:val="00C363FD"/>
    <w:rsid w:val="00C366B0"/>
    <w:rsid w:val="00C36D72"/>
    <w:rsid w:val="00C3785D"/>
    <w:rsid w:val="00C37B41"/>
    <w:rsid w:val="00C40DAC"/>
    <w:rsid w:val="00C411E4"/>
    <w:rsid w:val="00C42B1C"/>
    <w:rsid w:val="00C42DB4"/>
    <w:rsid w:val="00C431D5"/>
    <w:rsid w:val="00C431E4"/>
    <w:rsid w:val="00C433A6"/>
    <w:rsid w:val="00C433CE"/>
    <w:rsid w:val="00C4399A"/>
    <w:rsid w:val="00C441F4"/>
    <w:rsid w:val="00C44F30"/>
    <w:rsid w:val="00C4599F"/>
    <w:rsid w:val="00C45C8B"/>
    <w:rsid w:val="00C45D04"/>
    <w:rsid w:val="00C46746"/>
    <w:rsid w:val="00C47F62"/>
    <w:rsid w:val="00C50B3A"/>
    <w:rsid w:val="00C532DA"/>
    <w:rsid w:val="00C53300"/>
    <w:rsid w:val="00C53BD3"/>
    <w:rsid w:val="00C54305"/>
    <w:rsid w:val="00C54E64"/>
    <w:rsid w:val="00C55156"/>
    <w:rsid w:val="00C56466"/>
    <w:rsid w:val="00C57F6E"/>
    <w:rsid w:val="00C6009E"/>
    <w:rsid w:val="00C60BDC"/>
    <w:rsid w:val="00C60F7A"/>
    <w:rsid w:val="00C62903"/>
    <w:rsid w:val="00C632DA"/>
    <w:rsid w:val="00C63F80"/>
    <w:rsid w:val="00C64274"/>
    <w:rsid w:val="00C64641"/>
    <w:rsid w:val="00C65F1C"/>
    <w:rsid w:val="00C66E3E"/>
    <w:rsid w:val="00C677CF"/>
    <w:rsid w:val="00C67F05"/>
    <w:rsid w:val="00C7046B"/>
    <w:rsid w:val="00C706C8"/>
    <w:rsid w:val="00C7082A"/>
    <w:rsid w:val="00C70A95"/>
    <w:rsid w:val="00C71B7B"/>
    <w:rsid w:val="00C726F1"/>
    <w:rsid w:val="00C740CE"/>
    <w:rsid w:val="00C74227"/>
    <w:rsid w:val="00C74527"/>
    <w:rsid w:val="00C74B5D"/>
    <w:rsid w:val="00C7573D"/>
    <w:rsid w:val="00C75D7F"/>
    <w:rsid w:val="00C75FAE"/>
    <w:rsid w:val="00C778FE"/>
    <w:rsid w:val="00C77CFC"/>
    <w:rsid w:val="00C77FA2"/>
    <w:rsid w:val="00C813AD"/>
    <w:rsid w:val="00C81638"/>
    <w:rsid w:val="00C81954"/>
    <w:rsid w:val="00C83530"/>
    <w:rsid w:val="00C843B3"/>
    <w:rsid w:val="00C847DD"/>
    <w:rsid w:val="00C85A07"/>
    <w:rsid w:val="00C87537"/>
    <w:rsid w:val="00C87E16"/>
    <w:rsid w:val="00C90CB1"/>
    <w:rsid w:val="00C91A41"/>
    <w:rsid w:val="00C91B78"/>
    <w:rsid w:val="00C927F1"/>
    <w:rsid w:val="00C930D5"/>
    <w:rsid w:val="00C9322B"/>
    <w:rsid w:val="00C94DD7"/>
    <w:rsid w:val="00C952F8"/>
    <w:rsid w:val="00C954B6"/>
    <w:rsid w:val="00C95955"/>
    <w:rsid w:val="00C95D70"/>
    <w:rsid w:val="00C96CE0"/>
    <w:rsid w:val="00CA0B60"/>
    <w:rsid w:val="00CA0D2E"/>
    <w:rsid w:val="00CA1992"/>
    <w:rsid w:val="00CA20A8"/>
    <w:rsid w:val="00CA22F6"/>
    <w:rsid w:val="00CA27B7"/>
    <w:rsid w:val="00CA37C4"/>
    <w:rsid w:val="00CA59BE"/>
    <w:rsid w:val="00CA6AA9"/>
    <w:rsid w:val="00CA6BE0"/>
    <w:rsid w:val="00CA6FB6"/>
    <w:rsid w:val="00CA7B4A"/>
    <w:rsid w:val="00CB1906"/>
    <w:rsid w:val="00CB201E"/>
    <w:rsid w:val="00CB2609"/>
    <w:rsid w:val="00CB394A"/>
    <w:rsid w:val="00CB40C7"/>
    <w:rsid w:val="00CB4391"/>
    <w:rsid w:val="00CC0EE6"/>
    <w:rsid w:val="00CC23E6"/>
    <w:rsid w:val="00CC2D5C"/>
    <w:rsid w:val="00CC4438"/>
    <w:rsid w:val="00CC4EA0"/>
    <w:rsid w:val="00CC5E67"/>
    <w:rsid w:val="00CC6A32"/>
    <w:rsid w:val="00CC7EDE"/>
    <w:rsid w:val="00CD0287"/>
    <w:rsid w:val="00CD0308"/>
    <w:rsid w:val="00CD0337"/>
    <w:rsid w:val="00CD12BF"/>
    <w:rsid w:val="00CD1658"/>
    <w:rsid w:val="00CD1707"/>
    <w:rsid w:val="00CD17D2"/>
    <w:rsid w:val="00CD1900"/>
    <w:rsid w:val="00CD1916"/>
    <w:rsid w:val="00CD1E4C"/>
    <w:rsid w:val="00CD27D3"/>
    <w:rsid w:val="00CD28DC"/>
    <w:rsid w:val="00CD2BEA"/>
    <w:rsid w:val="00CD3672"/>
    <w:rsid w:val="00CD36A1"/>
    <w:rsid w:val="00CD4A60"/>
    <w:rsid w:val="00CD5267"/>
    <w:rsid w:val="00CD5613"/>
    <w:rsid w:val="00CD5B3E"/>
    <w:rsid w:val="00CD5D96"/>
    <w:rsid w:val="00CD5F1B"/>
    <w:rsid w:val="00CD7703"/>
    <w:rsid w:val="00CE014F"/>
    <w:rsid w:val="00CE0960"/>
    <w:rsid w:val="00CE0AB2"/>
    <w:rsid w:val="00CE246C"/>
    <w:rsid w:val="00CE338B"/>
    <w:rsid w:val="00CE3C54"/>
    <w:rsid w:val="00CE3FCB"/>
    <w:rsid w:val="00CE42CA"/>
    <w:rsid w:val="00CE52C7"/>
    <w:rsid w:val="00CE5FC2"/>
    <w:rsid w:val="00CE6034"/>
    <w:rsid w:val="00CE646D"/>
    <w:rsid w:val="00CE6663"/>
    <w:rsid w:val="00CE68A3"/>
    <w:rsid w:val="00CE72E3"/>
    <w:rsid w:val="00CE7B3D"/>
    <w:rsid w:val="00CF13FE"/>
    <w:rsid w:val="00CF19D3"/>
    <w:rsid w:val="00CF1F9B"/>
    <w:rsid w:val="00CF2044"/>
    <w:rsid w:val="00CF21DF"/>
    <w:rsid w:val="00CF4CA0"/>
    <w:rsid w:val="00CF4CD6"/>
    <w:rsid w:val="00CF5A1E"/>
    <w:rsid w:val="00CF5F54"/>
    <w:rsid w:val="00D00CF1"/>
    <w:rsid w:val="00D00D90"/>
    <w:rsid w:val="00D00E69"/>
    <w:rsid w:val="00D01780"/>
    <w:rsid w:val="00D01B87"/>
    <w:rsid w:val="00D02021"/>
    <w:rsid w:val="00D0277C"/>
    <w:rsid w:val="00D02894"/>
    <w:rsid w:val="00D037CB"/>
    <w:rsid w:val="00D04275"/>
    <w:rsid w:val="00D0602C"/>
    <w:rsid w:val="00D06CBD"/>
    <w:rsid w:val="00D06DE5"/>
    <w:rsid w:val="00D129FB"/>
    <w:rsid w:val="00D12ECD"/>
    <w:rsid w:val="00D14E23"/>
    <w:rsid w:val="00D157E1"/>
    <w:rsid w:val="00D16EA9"/>
    <w:rsid w:val="00D17469"/>
    <w:rsid w:val="00D174D2"/>
    <w:rsid w:val="00D176D1"/>
    <w:rsid w:val="00D21EB4"/>
    <w:rsid w:val="00D2249E"/>
    <w:rsid w:val="00D265D6"/>
    <w:rsid w:val="00D26A15"/>
    <w:rsid w:val="00D27625"/>
    <w:rsid w:val="00D310FC"/>
    <w:rsid w:val="00D3162D"/>
    <w:rsid w:val="00D31CEF"/>
    <w:rsid w:val="00D31D54"/>
    <w:rsid w:val="00D32103"/>
    <w:rsid w:val="00D321BF"/>
    <w:rsid w:val="00D32520"/>
    <w:rsid w:val="00D32A31"/>
    <w:rsid w:val="00D32C91"/>
    <w:rsid w:val="00D32DF9"/>
    <w:rsid w:val="00D33ED8"/>
    <w:rsid w:val="00D343EF"/>
    <w:rsid w:val="00D3622C"/>
    <w:rsid w:val="00D36745"/>
    <w:rsid w:val="00D36F3C"/>
    <w:rsid w:val="00D37E2D"/>
    <w:rsid w:val="00D37F23"/>
    <w:rsid w:val="00D415AC"/>
    <w:rsid w:val="00D42DC6"/>
    <w:rsid w:val="00D431EF"/>
    <w:rsid w:val="00D433A3"/>
    <w:rsid w:val="00D433B6"/>
    <w:rsid w:val="00D43851"/>
    <w:rsid w:val="00D43B9C"/>
    <w:rsid w:val="00D43BEB"/>
    <w:rsid w:val="00D43CC9"/>
    <w:rsid w:val="00D43D0C"/>
    <w:rsid w:val="00D45136"/>
    <w:rsid w:val="00D45C4E"/>
    <w:rsid w:val="00D45DE5"/>
    <w:rsid w:val="00D462D0"/>
    <w:rsid w:val="00D468FC"/>
    <w:rsid w:val="00D47558"/>
    <w:rsid w:val="00D476C9"/>
    <w:rsid w:val="00D4778B"/>
    <w:rsid w:val="00D50293"/>
    <w:rsid w:val="00D5103D"/>
    <w:rsid w:val="00D51301"/>
    <w:rsid w:val="00D51740"/>
    <w:rsid w:val="00D51807"/>
    <w:rsid w:val="00D5186F"/>
    <w:rsid w:val="00D52305"/>
    <w:rsid w:val="00D52CCC"/>
    <w:rsid w:val="00D52CE9"/>
    <w:rsid w:val="00D54064"/>
    <w:rsid w:val="00D54520"/>
    <w:rsid w:val="00D551D1"/>
    <w:rsid w:val="00D5740E"/>
    <w:rsid w:val="00D601E6"/>
    <w:rsid w:val="00D602FE"/>
    <w:rsid w:val="00D6129A"/>
    <w:rsid w:val="00D614FB"/>
    <w:rsid w:val="00D61916"/>
    <w:rsid w:val="00D62848"/>
    <w:rsid w:val="00D62876"/>
    <w:rsid w:val="00D629F2"/>
    <w:rsid w:val="00D6309B"/>
    <w:rsid w:val="00D63CA1"/>
    <w:rsid w:val="00D63FAB"/>
    <w:rsid w:val="00D64D41"/>
    <w:rsid w:val="00D652F1"/>
    <w:rsid w:val="00D65A2E"/>
    <w:rsid w:val="00D6662C"/>
    <w:rsid w:val="00D66CC2"/>
    <w:rsid w:val="00D67F9B"/>
    <w:rsid w:val="00D706B9"/>
    <w:rsid w:val="00D72AAE"/>
    <w:rsid w:val="00D74AA1"/>
    <w:rsid w:val="00D77682"/>
    <w:rsid w:val="00D77F9C"/>
    <w:rsid w:val="00D80EB6"/>
    <w:rsid w:val="00D8202F"/>
    <w:rsid w:val="00D826E0"/>
    <w:rsid w:val="00D8462C"/>
    <w:rsid w:val="00D854BE"/>
    <w:rsid w:val="00D85C9A"/>
    <w:rsid w:val="00D876CD"/>
    <w:rsid w:val="00D87822"/>
    <w:rsid w:val="00D907AF"/>
    <w:rsid w:val="00D90E8B"/>
    <w:rsid w:val="00D91181"/>
    <w:rsid w:val="00D913F1"/>
    <w:rsid w:val="00D9199B"/>
    <w:rsid w:val="00D91BDE"/>
    <w:rsid w:val="00D929C9"/>
    <w:rsid w:val="00D92A13"/>
    <w:rsid w:val="00D9353B"/>
    <w:rsid w:val="00D9374E"/>
    <w:rsid w:val="00D9422E"/>
    <w:rsid w:val="00D95AE8"/>
    <w:rsid w:val="00D95F75"/>
    <w:rsid w:val="00D96A2C"/>
    <w:rsid w:val="00D97F0F"/>
    <w:rsid w:val="00DA01D1"/>
    <w:rsid w:val="00DA0DD2"/>
    <w:rsid w:val="00DA245E"/>
    <w:rsid w:val="00DA29C6"/>
    <w:rsid w:val="00DA317A"/>
    <w:rsid w:val="00DA381A"/>
    <w:rsid w:val="00DA47B9"/>
    <w:rsid w:val="00DA7796"/>
    <w:rsid w:val="00DB10EA"/>
    <w:rsid w:val="00DB155D"/>
    <w:rsid w:val="00DB29C5"/>
    <w:rsid w:val="00DB362B"/>
    <w:rsid w:val="00DB36AE"/>
    <w:rsid w:val="00DB37E4"/>
    <w:rsid w:val="00DB41D7"/>
    <w:rsid w:val="00DB58CD"/>
    <w:rsid w:val="00DB6C67"/>
    <w:rsid w:val="00DB72EF"/>
    <w:rsid w:val="00DC0BB9"/>
    <w:rsid w:val="00DC0ECD"/>
    <w:rsid w:val="00DC1D6B"/>
    <w:rsid w:val="00DC273F"/>
    <w:rsid w:val="00DC345D"/>
    <w:rsid w:val="00DC386D"/>
    <w:rsid w:val="00DC3B7F"/>
    <w:rsid w:val="00DC4655"/>
    <w:rsid w:val="00DC5144"/>
    <w:rsid w:val="00DC636C"/>
    <w:rsid w:val="00DC6B8D"/>
    <w:rsid w:val="00DC7026"/>
    <w:rsid w:val="00DC7149"/>
    <w:rsid w:val="00DC788B"/>
    <w:rsid w:val="00DD04D8"/>
    <w:rsid w:val="00DD0C18"/>
    <w:rsid w:val="00DD10EC"/>
    <w:rsid w:val="00DD1225"/>
    <w:rsid w:val="00DD1D91"/>
    <w:rsid w:val="00DD2322"/>
    <w:rsid w:val="00DD2464"/>
    <w:rsid w:val="00DD2739"/>
    <w:rsid w:val="00DD3666"/>
    <w:rsid w:val="00DD457E"/>
    <w:rsid w:val="00DD458C"/>
    <w:rsid w:val="00DE0E5A"/>
    <w:rsid w:val="00DE0FFE"/>
    <w:rsid w:val="00DE14F5"/>
    <w:rsid w:val="00DE2451"/>
    <w:rsid w:val="00DE2A57"/>
    <w:rsid w:val="00DE33DC"/>
    <w:rsid w:val="00DE3983"/>
    <w:rsid w:val="00DE3E90"/>
    <w:rsid w:val="00DE6E25"/>
    <w:rsid w:val="00DE71EA"/>
    <w:rsid w:val="00DE798A"/>
    <w:rsid w:val="00DF0131"/>
    <w:rsid w:val="00DF02E2"/>
    <w:rsid w:val="00DF0799"/>
    <w:rsid w:val="00DF07A4"/>
    <w:rsid w:val="00DF08DD"/>
    <w:rsid w:val="00DF19E7"/>
    <w:rsid w:val="00DF2049"/>
    <w:rsid w:val="00DF262B"/>
    <w:rsid w:val="00DF27DF"/>
    <w:rsid w:val="00DF32A6"/>
    <w:rsid w:val="00DF3368"/>
    <w:rsid w:val="00DF3511"/>
    <w:rsid w:val="00DF3C98"/>
    <w:rsid w:val="00DF4160"/>
    <w:rsid w:val="00DF4F41"/>
    <w:rsid w:val="00DF51D9"/>
    <w:rsid w:val="00DF5558"/>
    <w:rsid w:val="00DF556C"/>
    <w:rsid w:val="00DF6C78"/>
    <w:rsid w:val="00DF7501"/>
    <w:rsid w:val="00DF7673"/>
    <w:rsid w:val="00DF7BE3"/>
    <w:rsid w:val="00E00F44"/>
    <w:rsid w:val="00E00FAE"/>
    <w:rsid w:val="00E01AAF"/>
    <w:rsid w:val="00E01F1C"/>
    <w:rsid w:val="00E02B93"/>
    <w:rsid w:val="00E02DE8"/>
    <w:rsid w:val="00E036ED"/>
    <w:rsid w:val="00E03C73"/>
    <w:rsid w:val="00E04CD4"/>
    <w:rsid w:val="00E04E32"/>
    <w:rsid w:val="00E05132"/>
    <w:rsid w:val="00E054CB"/>
    <w:rsid w:val="00E06A4C"/>
    <w:rsid w:val="00E06F0B"/>
    <w:rsid w:val="00E06FFD"/>
    <w:rsid w:val="00E073C8"/>
    <w:rsid w:val="00E07547"/>
    <w:rsid w:val="00E115C9"/>
    <w:rsid w:val="00E123C1"/>
    <w:rsid w:val="00E1248F"/>
    <w:rsid w:val="00E12E1A"/>
    <w:rsid w:val="00E13BED"/>
    <w:rsid w:val="00E148C0"/>
    <w:rsid w:val="00E14E3F"/>
    <w:rsid w:val="00E1530F"/>
    <w:rsid w:val="00E15681"/>
    <w:rsid w:val="00E15A37"/>
    <w:rsid w:val="00E170CE"/>
    <w:rsid w:val="00E17235"/>
    <w:rsid w:val="00E17856"/>
    <w:rsid w:val="00E179F2"/>
    <w:rsid w:val="00E17E9F"/>
    <w:rsid w:val="00E20B99"/>
    <w:rsid w:val="00E213A3"/>
    <w:rsid w:val="00E21D04"/>
    <w:rsid w:val="00E23C19"/>
    <w:rsid w:val="00E244C1"/>
    <w:rsid w:val="00E24619"/>
    <w:rsid w:val="00E2571E"/>
    <w:rsid w:val="00E25F81"/>
    <w:rsid w:val="00E26412"/>
    <w:rsid w:val="00E2691D"/>
    <w:rsid w:val="00E27458"/>
    <w:rsid w:val="00E27CB7"/>
    <w:rsid w:val="00E303CA"/>
    <w:rsid w:val="00E30BF5"/>
    <w:rsid w:val="00E3138F"/>
    <w:rsid w:val="00E316CA"/>
    <w:rsid w:val="00E32050"/>
    <w:rsid w:val="00E329AA"/>
    <w:rsid w:val="00E338BE"/>
    <w:rsid w:val="00E339CD"/>
    <w:rsid w:val="00E33FF3"/>
    <w:rsid w:val="00E368BD"/>
    <w:rsid w:val="00E36920"/>
    <w:rsid w:val="00E36AD7"/>
    <w:rsid w:val="00E36AE9"/>
    <w:rsid w:val="00E36C5D"/>
    <w:rsid w:val="00E37573"/>
    <w:rsid w:val="00E3772D"/>
    <w:rsid w:val="00E400DE"/>
    <w:rsid w:val="00E406D8"/>
    <w:rsid w:val="00E40E46"/>
    <w:rsid w:val="00E43B1B"/>
    <w:rsid w:val="00E43D56"/>
    <w:rsid w:val="00E44281"/>
    <w:rsid w:val="00E44EBA"/>
    <w:rsid w:val="00E45129"/>
    <w:rsid w:val="00E46732"/>
    <w:rsid w:val="00E471E2"/>
    <w:rsid w:val="00E47B6A"/>
    <w:rsid w:val="00E47CA7"/>
    <w:rsid w:val="00E50443"/>
    <w:rsid w:val="00E523D8"/>
    <w:rsid w:val="00E52BD8"/>
    <w:rsid w:val="00E548CF"/>
    <w:rsid w:val="00E5612F"/>
    <w:rsid w:val="00E5629A"/>
    <w:rsid w:val="00E57B47"/>
    <w:rsid w:val="00E60553"/>
    <w:rsid w:val="00E60D04"/>
    <w:rsid w:val="00E624FE"/>
    <w:rsid w:val="00E625AA"/>
    <w:rsid w:val="00E625F4"/>
    <w:rsid w:val="00E631DA"/>
    <w:rsid w:val="00E64E85"/>
    <w:rsid w:val="00E65494"/>
    <w:rsid w:val="00E67AE2"/>
    <w:rsid w:val="00E71032"/>
    <w:rsid w:val="00E721C9"/>
    <w:rsid w:val="00E72763"/>
    <w:rsid w:val="00E72DF5"/>
    <w:rsid w:val="00E73325"/>
    <w:rsid w:val="00E74CF1"/>
    <w:rsid w:val="00E762D1"/>
    <w:rsid w:val="00E775BD"/>
    <w:rsid w:val="00E803C1"/>
    <w:rsid w:val="00E80497"/>
    <w:rsid w:val="00E809CF"/>
    <w:rsid w:val="00E80D6E"/>
    <w:rsid w:val="00E80FDD"/>
    <w:rsid w:val="00E823F9"/>
    <w:rsid w:val="00E829D1"/>
    <w:rsid w:val="00E83B1C"/>
    <w:rsid w:val="00E840C5"/>
    <w:rsid w:val="00E846AC"/>
    <w:rsid w:val="00E853BC"/>
    <w:rsid w:val="00E856AC"/>
    <w:rsid w:val="00E85C24"/>
    <w:rsid w:val="00E85D4C"/>
    <w:rsid w:val="00E86503"/>
    <w:rsid w:val="00E86D07"/>
    <w:rsid w:val="00E875B5"/>
    <w:rsid w:val="00E90DA6"/>
    <w:rsid w:val="00E90E25"/>
    <w:rsid w:val="00E91258"/>
    <w:rsid w:val="00E914F5"/>
    <w:rsid w:val="00E92121"/>
    <w:rsid w:val="00E92716"/>
    <w:rsid w:val="00E92A5B"/>
    <w:rsid w:val="00E9315F"/>
    <w:rsid w:val="00E94590"/>
    <w:rsid w:val="00E957F8"/>
    <w:rsid w:val="00E965D5"/>
    <w:rsid w:val="00E96B0F"/>
    <w:rsid w:val="00E96FCE"/>
    <w:rsid w:val="00EA00B9"/>
    <w:rsid w:val="00EA06C5"/>
    <w:rsid w:val="00EA086B"/>
    <w:rsid w:val="00EA152F"/>
    <w:rsid w:val="00EA2204"/>
    <w:rsid w:val="00EA2893"/>
    <w:rsid w:val="00EA39C0"/>
    <w:rsid w:val="00EA3C21"/>
    <w:rsid w:val="00EA3D2A"/>
    <w:rsid w:val="00EA3F0D"/>
    <w:rsid w:val="00EA4122"/>
    <w:rsid w:val="00EA4BAA"/>
    <w:rsid w:val="00EA4DB6"/>
    <w:rsid w:val="00EA4F43"/>
    <w:rsid w:val="00EA50AD"/>
    <w:rsid w:val="00EA5167"/>
    <w:rsid w:val="00EA52A7"/>
    <w:rsid w:val="00EA53B8"/>
    <w:rsid w:val="00EB0032"/>
    <w:rsid w:val="00EB0FF1"/>
    <w:rsid w:val="00EB21F6"/>
    <w:rsid w:val="00EB2413"/>
    <w:rsid w:val="00EB2F08"/>
    <w:rsid w:val="00EB3134"/>
    <w:rsid w:val="00EB47DB"/>
    <w:rsid w:val="00EB5EDE"/>
    <w:rsid w:val="00EB649D"/>
    <w:rsid w:val="00EB76B8"/>
    <w:rsid w:val="00EB77EB"/>
    <w:rsid w:val="00EC171C"/>
    <w:rsid w:val="00EC22EF"/>
    <w:rsid w:val="00EC24ED"/>
    <w:rsid w:val="00EC257F"/>
    <w:rsid w:val="00EC27F0"/>
    <w:rsid w:val="00EC29B1"/>
    <w:rsid w:val="00EC3884"/>
    <w:rsid w:val="00EC3FEF"/>
    <w:rsid w:val="00EC439E"/>
    <w:rsid w:val="00EC4B82"/>
    <w:rsid w:val="00EC5D90"/>
    <w:rsid w:val="00EC77A3"/>
    <w:rsid w:val="00EC7A4D"/>
    <w:rsid w:val="00ED0475"/>
    <w:rsid w:val="00ED1BDB"/>
    <w:rsid w:val="00ED2119"/>
    <w:rsid w:val="00ED21EB"/>
    <w:rsid w:val="00ED30A1"/>
    <w:rsid w:val="00ED33CE"/>
    <w:rsid w:val="00ED4896"/>
    <w:rsid w:val="00ED5478"/>
    <w:rsid w:val="00ED5B96"/>
    <w:rsid w:val="00ED5FA9"/>
    <w:rsid w:val="00ED70BF"/>
    <w:rsid w:val="00ED78DF"/>
    <w:rsid w:val="00ED7FEA"/>
    <w:rsid w:val="00EE03B3"/>
    <w:rsid w:val="00EE0D91"/>
    <w:rsid w:val="00EE1777"/>
    <w:rsid w:val="00EE18FF"/>
    <w:rsid w:val="00EE2F2C"/>
    <w:rsid w:val="00EE2FB8"/>
    <w:rsid w:val="00EE42A7"/>
    <w:rsid w:val="00EE5339"/>
    <w:rsid w:val="00EE5756"/>
    <w:rsid w:val="00EE60B2"/>
    <w:rsid w:val="00EE76BD"/>
    <w:rsid w:val="00EF0335"/>
    <w:rsid w:val="00EF110E"/>
    <w:rsid w:val="00EF1989"/>
    <w:rsid w:val="00EF3591"/>
    <w:rsid w:val="00EF3D48"/>
    <w:rsid w:val="00EF404A"/>
    <w:rsid w:val="00EF42B8"/>
    <w:rsid w:val="00EF5440"/>
    <w:rsid w:val="00EF567B"/>
    <w:rsid w:val="00EF5FBD"/>
    <w:rsid w:val="00EF699D"/>
    <w:rsid w:val="00EF6D29"/>
    <w:rsid w:val="00EF6E9E"/>
    <w:rsid w:val="00EF7355"/>
    <w:rsid w:val="00EF78B0"/>
    <w:rsid w:val="00EF79A9"/>
    <w:rsid w:val="00F0071E"/>
    <w:rsid w:val="00F00A14"/>
    <w:rsid w:val="00F013B4"/>
    <w:rsid w:val="00F01D64"/>
    <w:rsid w:val="00F0362F"/>
    <w:rsid w:val="00F0368A"/>
    <w:rsid w:val="00F036ED"/>
    <w:rsid w:val="00F03CFF"/>
    <w:rsid w:val="00F040F1"/>
    <w:rsid w:val="00F0507A"/>
    <w:rsid w:val="00F05152"/>
    <w:rsid w:val="00F05282"/>
    <w:rsid w:val="00F058A5"/>
    <w:rsid w:val="00F05BA5"/>
    <w:rsid w:val="00F05F6A"/>
    <w:rsid w:val="00F06012"/>
    <w:rsid w:val="00F0685F"/>
    <w:rsid w:val="00F073F7"/>
    <w:rsid w:val="00F077B4"/>
    <w:rsid w:val="00F1069B"/>
    <w:rsid w:val="00F10ABE"/>
    <w:rsid w:val="00F11FC5"/>
    <w:rsid w:val="00F1220F"/>
    <w:rsid w:val="00F12C39"/>
    <w:rsid w:val="00F13123"/>
    <w:rsid w:val="00F1326D"/>
    <w:rsid w:val="00F13542"/>
    <w:rsid w:val="00F13BE5"/>
    <w:rsid w:val="00F13E18"/>
    <w:rsid w:val="00F16564"/>
    <w:rsid w:val="00F16702"/>
    <w:rsid w:val="00F16788"/>
    <w:rsid w:val="00F17562"/>
    <w:rsid w:val="00F17A75"/>
    <w:rsid w:val="00F203CD"/>
    <w:rsid w:val="00F20C3F"/>
    <w:rsid w:val="00F22320"/>
    <w:rsid w:val="00F22DCB"/>
    <w:rsid w:val="00F231D7"/>
    <w:rsid w:val="00F23D99"/>
    <w:rsid w:val="00F243ED"/>
    <w:rsid w:val="00F271A0"/>
    <w:rsid w:val="00F2779F"/>
    <w:rsid w:val="00F27BE4"/>
    <w:rsid w:val="00F30554"/>
    <w:rsid w:val="00F3134C"/>
    <w:rsid w:val="00F31B7C"/>
    <w:rsid w:val="00F31D9B"/>
    <w:rsid w:val="00F31DCB"/>
    <w:rsid w:val="00F320C3"/>
    <w:rsid w:val="00F32355"/>
    <w:rsid w:val="00F3274E"/>
    <w:rsid w:val="00F33C7F"/>
    <w:rsid w:val="00F34F0A"/>
    <w:rsid w:val="00F35B06"/>
    <w:rsid w:val="00F37C6F"/>
    <w:rsid w:val="00F37E0D"/>
    <w:rsid w:val="00F37FB7"/>
    <w:rsid w:val="00F402F0"/>
    <w:rsid w:val="00F40300"/>
    <w:rsid w:val="00F40B1D"/>
    <w:rsid w:val="00F40C5D"/>
    <w:rsid w:val="00F43AD3"/>
    <w:rsid w:val="00F43DCB"/>
    <w:rsid w:val="00F44290"/>
    <w:rsid w:val="00F444F3"/>
    <w:rsid w:val="00F44D67"/>
    <w:rsid w:val="00F44FBA"/>
    <w:rsid w:val="00F45C06"/>
    <w:rsid w:val="00F472CF"/>
    <w:rsid w:val="00F506E1"/>
    <w:rsid w:val="00F52178"/>
    <w:rsid w:val="00F55365"/>
    <w:rsid w:val="00F5577F"/>
    <w:rsid w:val="00F55BE6"/>
    <w:rsid w:val="00F56A57"/>
    <w:rsid w:val="00F57374"/>
    <w:rsid w:val="00F57A69"/>
    <w:rsid w:val="00F603DF"/>
    <w:rsid w:val="00F60CC3"/>
    <w:rsid w:val="00F61237"/>
    <w:rsid w:val="00F617ED"/>
    <w:rsid w:val="00F63B4D"/>
    <w:rsid w:val="00F63D75"/>
    <w:rsid w:val="00F64C31"/>
    <w:rsid w:val="00F66088"/>
    <w:rsid w:val="00F66E37"/>
    <w:rsid w:val="00F670E1"/>
    <w:rsid w:val="00F6728B"/>
    <w:rsid w:val="00F6732E"/>
    <w:rsid w:val="00F70B57"/>
    <w:rsid w:val="00F710F0"/>
    <w:rsid w:val="00F73717"/>
    <w:rsid w:val="00F739EC"/>
    <w:rsid w:val="00F73CC1"/>
    <w:rsid w:val="00F75AEA"/>
    <w:rsid w:val="00F75D05"/>
    <w:rsid w:val="00F775AE"/>
    <w:rsid w:val="00F778AE"/>
    <w:rsid w:val="00F77E3B"/>
    <w:rsid w:val="00F808EA"/>
    <w:rsid w:val="00F81ED7"/>
    <w:rsid w:val="00F820F2"/>
    <w:rsid w:val="00F828CD"/>
    <w:rsid w:val="00F832BE"/>
    <w:rsid w:val="00F83975"/>
    <w:rsid w:val="00F83984"/>
    <w:rsid w:val="00F83CC6"/>
    <w:rsid w:val="00F84149"/>
    <w:rsid w:val="00F86B00"/>
    <w:rsid w:val="00F86D2E"/>
    <w:rsid w:val="00F879DD"/>
    <w:rsid w:val="00F903E7"/>
    <w:rsid w:val="00F911E5"/>
    <w:rsid w:val="00F91278"/>
    <w:rsid w:val="00F91BD1"/>
    <w:rsid w:val="00F92868"/>
    <w:rsid w:val="00F93A94"/>
    <w:rsid w:val="00F93BEE"/>
    <w:rsid w:val="00F957CA"/>
    <w:rsid w:val="00F957E2"/>
    <w:rsid w:val="00F95B2C"/>
    <w:rsid w:val="00F975FB"/>
    <w:rsid w:val="00F97D22"/>
    <w:rsid w:val="00F97E1C"/>
    <w:rsid w:val="00F97F48"/>
    <w:rsid w:val="00FA1126"/>
    <w:rsid w:val="00FA1BC8"/>
    <w:rsid w:val="00FA23EA"/>
    <w:rsid w:val="00FA372A"/>
    <w:rsid w:val="00FA3DD0"/>
    <w:rsid w:val="00FA514B"/>
    <w:rsid w:val="00FA5645"/>
    <w:rsid w:val="00FA689D"/>
    <w:rsid w:val="00FA6DD2"/>
    <w:rsid w:val="00FA795A"/>
    <w:rsid w:val="00FB09F7"/>
    <w:rsid w:val="00FB18D1"/>
    <w:rsid w:val="00FB24EC"/>
    <w:rsid w:val="00FB2E6F"/>
    <w:rsid w:val="00FB3D20"/>
    <w:rsid w:val="00FB47AE"/>
    <w:rsid w:val="00FB4817"/>
    <w:rsid w:val="00FB62A5"/>
    <w:rsid w:val="00FB78FA"/>
    <w:rsid w:val="00FC0D26"/>
    <w:rsid w:val="00FC19CB"/>
    <w:rsid w:val="00FC1CFA"/>
    <w:rsid w:val="00FC21BC"/>
    <w:rsid w:val="00FC27C4"/>
    <w:rsid w:val="00FC2FFD"/>
    <w:rsid w:val="00FC4915"/>
    <w:rsid w:val="00FC5353"/>
    <w:rsid w:val="00FC594A"/>
    <w:rsid w:val="00FC60E8"/>
    <w:rsid w:val="00FC6647"/>
    <w:rsid w:val="00FC664C"/>
    <w:rsid w:val="00FC69C5"/>
    <w:rsid w:val="00FC6CBB"/>
    <w:rsid w:val="00FC7856"/>
    <w:rsid w:val="00FC7952"/>
    <w:rsid w:val="00FD1C0C"/>
    <w:rsid w:val="00FD2AA7"/>
    <w:rsid w:val="00FD37E4"/>
    <w:rsid w:val="00FD3E2E"/>
    <w:rsid w:val="00FD423B"/>
    <w:rsid w:val="00FD4797"/>
    <w:rsid w:val="00FD5003"/>
    <w:rsid w:val="00FD69EA"/>
    <w:rsid w:val="00FD6B97"/>
    <w:rsid w:val="00FD6FA2"/>
    <w:rsid w:val="00FD783D"/>
    <w:rsid w:val="00FD7E59"/>
    <w:rsid w:val="00FE06EC"/>
    <w:rsid w:val="00FE0D57"/>
    <w:rsid w:val="00FE0FD1"/>
    <w:rsid w:val="00FE22C5"/>
    <w:rsid w:val="00FE3F8C"/>
    <w:rsid w:val="00FE4042"/>
    <w:rsid w:val="00FE42FC"/>
    <w:rsid w:val="00FE4AF3"/>
    <w:rsid w:val="00FE5135"/>
    <w:rsid w:val="00FE51E5"/>
    <w:rsid w:val="00FE6251"/>
    <w:rsid w:val="00FE78F3"/>
    <w:rsid w:val="00FE7AC0"/>
    <w:rsid w:val="00FF0443"/>
    <w:rsid w:val="00FF063B"/>
    <w:rsid w:val="00FF077A"/>
    <w:rsid w:val="00FF09EE"/>
    <w:rsid w:val="00FF0EED"/>
    <w:rsid w:val="00FF1302"/>
    <w:rsid w:val="00FF19E0"/>
    <w:rsid w:val="00FF1E60"/>
    <w:rsid w:val="00FF3438"/>
    <w:rsid w:val="00FF4643"/>
    <w:rsid w:val="00FF634D"/>
    <w:rsid w:val="00FF6F17"/>
    <w:rsid w:val="00FF6F44"/>
    <w:rsid w:val="00FF762C"/>
    <w:rsid w:val="00FF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549"/>
    <w:pPr>
      <w:spacing w:line="276" w:lineRule="auto"/>
      <w:jc w:val="center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110</Words>
  <Characters>633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вася</cp:lastModifiedBy>
  <cp:revision>5</cp:revision>
  <dcterms:created xsi:type="dcterms:W3CDTF">2020-03-20T12:47:00Z</dcterms:created>
  <dcterms:modified xsi:type="dcterms:W3CDTF">2020-04-07T05:43:00Z</dcterms:modified>
</cp:coreProperties>
</file>